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5AF0DD8B" wp14:editId="657009EA">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A0971"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rsidR="00ED26A8" w:rsidRPr="009D1718" w:rsidRDefault="004851F7" w:rsidP="009D1718">
      <w:pPr>
        <w:pStyle w:val="Title"/>
      </w:pPr>
      <w:r>
        <w:t>Adding a New Paycode</w:t>
      </w:r>
    </w:p>
    <w:p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4851F7">
        <w:t>kronos version 8.1</w:t>
      </w:r>
    </w:p>
    <w:p w:rsidR="005B16C4" w:rsidRPr="00D919C3" w:rsidRDefault="005B16C4" w:rsidP="00BD2391">
      <w:pPr>
        <w:pStyle w:val="Heading1-ExcludefromTOC"/>
      </w:pPr>
      <w:r w:rsidRPr="00D919C3">
        <w:lastRenderedPageBreak/>
        <w:t>Contents</w:t>
      </w:r>
    </w:p>
    <w:p w:rsidR="001C53CA"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20921454" w:history="1">
        <w:r w:rsidR="001C53CA" w:rsidRPr="00027E16">
          <w:rPr>
            <w:rStyle w:val="Hyperlink"/>
            <w:noProof/>
          </w:rPr>
          <w:t>ADDING A NEW PAYCODE</w:t>
        </w:r>
        <w:r w:rsidR="001C53CA">
          <w:rPr>
            <w:noProof/>
            <w:webHidden/>
          </w:rPr>
          <w:tab/>
        </w:r>
        <w:r w:rsidR="001C53CA">
          <w:rPr>
            <w:noProof/>
            <w:webHidden/>
          </w:rPr>
          <w:fldChar w:fldCharType="begin"/>
        </w:r>
        <w:r w:rsidR="001C53CA">
          <w:rPr>
            <w:noProof/>
            <w:webHidden/>
          </w:rPr>
          <w:instrText xml:space="preserve"> PAGEREF _Toc20921454 \h </w:instrText>
        </w:r>
        <w:r w:rsidR="001C53CA">
          <w:rPr>
            <w:noProof/>
            <w:webHidden/>
          </w:rPr>
        </w:r>
        <w:r w:rsidR="001C53CA">
          <w:rPr>
            <w:noProof/>
            <w:webHidden/>
          </w:rPr>
          <w:fldChar w:fldCharType="separate"/>
        </w:r>
        <w:r w:rsidR="001C53CA">
          <w:rPr>
            <w:noProof/>
            <w:webHidden/>
          </w:rPr>
          <w:t>3</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55" w:history="1">
        <w:r w:rsidR="001C53CA" w:rsidRPr="00027E16">
          <w:rPr>
            <w:rStyle w:val="Hyperlink"/>
            <w:noProof/>
          </w:rPr>
          <w:t>New Pay Code Initial Setup</w:t>
        </w:r>
        <w:r w:rsidR="001C53CA">
          <w:rPr>
            <w:noProof/>
            <w:webHidden/>
          </w:rPr>
          <w:tab/>
        </w:r>
        <w:r w:rsidR="001C53CA">
          <w:rPr>
            <w:noProof/>
            <w:webHidden/>
          </w:rPr>
          <w:fldChar w:fldCharType="begin"/>
        </w:r>
        <w:r w:rsidR="001C53CA">
          <w:rPr>
            <w:noProof/>
            <w:webHidden/>
          </w:rPr>
          <w:instrText xml:space="preserve"> PAGEREF _Toc20921455 \h </w:instrText>
        </w:r>
        <w:r w:rsidR="001C53CA">
          <w:rPr>
            <w:noProof/>
            <w:webHidden/>
          </w:rPr>
        </w:r>
        <w:r w:rsidR="001C53CA">
          <w:rPr>
            <w:noProof/>
            <w:webHidden/>
          </w:rPr>
          <w:fldChar w:fldCharType="separate"/>
        </w:r>
        <w:r w:rsidR="001C53CA">
          <w:rPr>
            <w:noProof/>
            <w:webHidden/>
          </w:rPr>
          <w:t>4</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56" w:history="1">
        <w:r w:rsidR="001C53CA" w:rsidRPr="00027E16">
          <w:rPr>
            <w:rStyle w:val="Hyperlink"/>
            <w:noProof/>
          </w:rPr>
          <w:t>Suite-Wide Options</w:t>
        </w:r>
        <w:r w:rsidR="001C53CA">
          <w:rPr>
            <w:noProof/>
            <w:webHidden/>
          </w:rPr>
          <w:tab/>
        </w:r>
        <w:r w:rsidR="001C53CA">
          <w:rPr>
            <w:noProof/>
            <w:webHidden/>
          </w:rPr>
          <w:fldChar w:fldCharType="begin"/>
        </w:r>
        <w:r w:rsidR="001C53CA">
          <w:rPr>
            <w:noProof/>
            <w:webHidden/>
          </w:rPr>
          <w:instrText xml:space="preserve"> PAGEREF _Toc20921456 \h </w:instrText>
        </w:r>
        <w:r w:rsidR="001C53CA">
          <w:rPr>
            <w:noProof/>
            <w:webHidden/>
          </w:rPr>
        </w:r>
        <w:r w:rsidR="001C53CA">
          <w:rPr>
            <w:noProof/>
            <w:webHidden/>
          </w:rPr>
          <w:fldChar w:fldCharType="separate"/>
        </w:r>
        <w:r w:rsidR="001C53CA">
          <w:rPr>
            <w:noProof/>
            <w:webHidden/>
          </w:rPr>
          <w:t>5</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57" w:history="1">
        <w:r w:rsidR="001C53CA" w:rsidRPr="00027E16">
          <w:rPr>
            <w:rStyle w:val="Hyperlink"/>
            <w:noProof/>
          </w:rPr>
          <w:t>Time and Attendance Options</w:t>
        </w:r>
        <w:r w:rsidR="001C53CA">
          <w:rPr>
            <w:noProof/>
            <w:webHidden/>
          </w:rPr>
          <w:tab/>
        </w:r>
        <w:r w:rsidR="001C53CA">
          <w:rPr>
            <w:noProof/>
            <w:webHidden/>
          </w:rPr>
          <w:fldChar w:fldCharType="begin"/>
        </w:r>
        <w:r w:rsidR="001C53CA">
          <w:rPr>
            <w:noProof/>
            <w:webHidden/>
          </w:rPr>
          <w:instrText xml:space="preserve"> PAGEREF _Toc20921457 \h </w:instrText>
        </w:r>
        <w:r w:rsidR="001C53CA">
          <w:rPr>
            <w:noProof/>
            <w:webHidden/>
          </w:rPr>
        </w:r>
        <w:r w:rsidR="001C53CA">
          <w:rPr>
            <w:noProof/>
            <w:webHidden/>
          </w:rPr>
          <w:fldChar w:fldCharType="separate"/>
        </w:r>
        <w:r w:rsidR="001C53CA">
          <w:rPr>
            <w:noProof/>
            <w:webHidden/>
          </w:rPr>
          <w:t>7</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58" w:history="1">
        <w:r w:rsidR="001C53CA" w:rsidRPr="00027E16">
          <w:rPr>
            <w:rStyle w:val="Hyperlink"/>
            <w:noProof/>
          </w:rPr>
          <w:t>Combined Pay Codes</w:t>
        </w:r>
        <w:r w:rsidR="001C53CA">
          <w:rPr>
            <w:noProof/>
            <w:webHidden/>
          </w:rPr>
          <w:tab/>
        </w:r>
        <w:r w:rsidR="001C53CA">
          <w:rPr>
            <w:noProof/>
            <w:webHidden/>
          </w:rPr>
          <w:fldChar w:fldCharType="begin"/>
        </w:r>
        <w:r w:rsidR="001C53CA">
          <w:rPr>
            <w:noProof/>
            <w:webHidden/>
          </w:rPr>
          <w:instrText xml:space="preserve"> PAGEREF _Toc20921458 \h </w:instrText>
        </w:r>
        <w:r w:rsidR="001C53CA">
          <w:rPr>
            <w:noProof/>
            <w:webHidden/>
          </w:rPr>
        </w:r>
        <w:r w:rsidR="001C53CA">
          <w:rPr>
            <w:noProof/>
            <w:webHidden/>
          </w:rPr>
          <w:fldChar w:fldCharType="separate"/>
        </w:r>
        <w:r w:rsidR="001C53CA">
          <w:rPr>
            <w:noProof/>
            <w:webHidden/>
          </w:rPr>
          <w:t>9</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59" w:history="1">
        <w:r w:rsidR="001C53CA" w:rsidRPr="00027E16">
          <w:rPr>
            <w:rStyle w:val="Hyperlink"/>
            <w:noProof/>
          </w:rPr>
          <w:t>Manager and Employee Access to Pay Codes</w:t>
        </w:r>
        <w:r w:rsidR="001C53CA">
          <w:rPr>
            <w:noProof/>
            <w:webHidden/>
          </w:rPr>
          <w:tab/>
        </w:r>
        <w:r w:rsidR="001C53CA">
          <w:rPr>
            <w:noProof/>
            <w:webHidden/>
          </w:rPr>
          <w:fldChar w:fldCharType="begin"/>
        </w:r>
        <w:r w:rsidR="001C53CA">
          <w:rPr>
            <w:noProof/>
            <w:webHidden/>
          </w:rPr>
          <w:instrText xml:space="preserve"> PAGEREF _Toc20921459 \h </w:instrText>
        </w:r>
        <w:r w:rsidR="001C53CA">
          <w:rPr>
            <w:noProof/>
            <w:webHidden/>
          </w:rPr>
        </w:r>
        <w:r w:rsidR="001C53CA">
          <w:rPr>
            <w:noProof/>
            <w:webHidden/>
          </w:rPr>
          <w:fldChar w:fldCharType="separate"/>
        </w:r>
        <w:r w:rsidR="001C53CA">
          <w:rPr>
            <w:noProof/>
            <w:webHidden/>
          </w:rPr>
          <w:t>11</w:t>
        </w:r>
        <w:r w:rsidR="001C53CA">
          <w:rPr>
            <w:noProof/>
            <w:webHidden/>
          </w:rPr>
          <w:fldChar w:fldCharType="end"/>
        </w:r>
      </w:hyperlink>
    </w:p>
    <w:p w:rsidR="001C53CA" w:rsidRDefault="00A72154">
      <w:pPr>
        <w:pStyle w:val="TOC3"/>
        <w:tabs>
          <w:tab w:val="right" w:leader="dot" w:pos="10416"/>
        </w:tabs>
        <w:rPr>
          <w:rFonts w:asciiTheme="minorHAnsi" w:eastAsiaTheme="minorEastAsia" w:hAnsiTheme="minorHAnsi" w:cstheme="minorBidi"/>
          <w:noProof/>
          <w:color w:val="auto"/>
        </w:rPr>
      </w:pPr>
      <w:hyperlink w:anchor="_Toc20921460" w:history="1">
        <w:r w:rsidR="001C53CA" w:rsidRPr="00027E16">
          <w:rPr>
            <w:rStyle w:val="Hyperlink"/>
            <w:noProof/>
          </w:rPr>
          <w:t>Setting up Pay Code Access Profiles</w:t>
        </w:r>
        <w:r w:rsidR="001C53CA">
          <w:rPr>
            <w:noProof/>
            <w:webHidden/>
          </w:rPr>
          <w:tab/>
        </w:r>
        <w:r w:rsidR="001C53CA">
          <w:rPr>
            <w:noProof/>
            <w:webHidden/>
          </w:rPr>
          <w:fldChar w:fldCharType="begin"/>
        </w:r>
        <w:r w:rsidR="001C53CA">
          <w:rPr>
            <w:noProof/>
            <w:webHidden/>
          </w:rPr>
          <w:instrText xml:space="preserve"> PAGEREF _Toc20921460 \h </w:instrText>
        </w:r>
        <w:r w:rsidR="001C53CA">
          <w:rPr>
            <w:noProof/>
            <w:webHidden/>
          </w:rPr>
        </w:r>
        <w:r w:rsidR="001C53CA">
          <w:rPr>
            <w:noProof/>
            <w:webHidden/>
          </w:rPr>
          <w:fldChar w:fldCharType="separate"/>
        </w:r>
        <w:r w:rsidR="001C53CA">
          <w:rPr>
            <w:noProof/>
            <w:webHidden/>
          </w:rPr>
          <w:t>11</w:t>
        </w:r>
        <w:r w:rsidR="001C53CA">
          <w:rPr>
            <w:noProof/>
            <w:webHidden/>
          </w:rPr>
          <w:fldChar w:fldCharType="end"/>
        </w:r>
      </w:hyperlink>
    </w:p>
    <w:p w:rsidR="001C53CA" w:rsidRDefault="00A72154">
      <w:pPr>
        <w:pStyle w:val="TOC3"/>
        <w:tabs>
          <w:tab w:val="right" w:leader="dot" w:pos="10416"/>
        </w:tabs>
        <w:rPr>
          <w:rFonts w:asciiTheme="minorHAnsi" w:eastAsiaTheme="minorEastAsia" w:hAnsiTheme="minorHAnsi" w:cstheme="minorBidi"/>
          <w:noProof/>
          <w:color w:val="auto"/>
        </w:rPr>
      </w:pPr>
      <w:hyperlink w:anchor="_Toc20921461" w:history="1">
        <w:r w:rsidR="001C53CA" w:rsidRPr="00027E16">
          <w:rPr>
            <w:rStyle w:val="Hyperlink"/>
            <w:noProof/>
          </w:rPr>
          <w:t>Assigning Pay Code Access Profiles – Manager Access</w:t>
        </w:r>
        <w:r w:rsidR="001C53CA">
          <w:rPr>
            <w:noProof/>
            <w:webHidden/>
          </w:rPr>
          <w:tab/>
        </w:r>
        <w:r w:rsidR="001C53CA">
          <w:rPr>
            <w:noProof/>
            <w:webHidden/>
          </w:rPr>
          <w:fldChar w:fldCharType="begin"/>
        </w:r>
        <w:r w:rsidR="001C53CA">
          <w:rPr>
            <w:noProof/>
            <w:webHidden/>
          </w:rPr>
          <w:instrText xml:space="preserve"> PAGEREF _Toc20921461 \h </w:instrText>
        </w:r>
        <w:r w:rsidR="001C53CA">
          <w:rPr>
            <w:noProof/>
            <w:webHidden/>
          </w:rPr>
        </w:r>
        <w:r w:rsidR="001C53CA">
          <w:rPr>
            <w:noProof/>
            <w:webHidden/>
          </w:rPr>
          <w:fldChar w:fldCharType="separate"/>
        </w:r>
        <w:r w:rsidR="001C53CA">
          <w:rPr>
            <w:noProof/>
            <w:webHidden/>
          </w:rPr>
          <w:t>14</w:t>
        </w:r>
        <w:r w:rsidR="001C53CA">
          <w:rPr>
            <w:noProof/>
            <w:webHidden/>
          </w:rPr>
          <w:fldChar w:fldCharType="end"/>
        </w:r>
      </w:hyperlink>
    </w:p>
    <w:p w:rsidR="001C53CA" w:rsidRDefault="00A72154">
      <w:pPr>
        <w:pStyle w:val="TOC3"/>
        <w:tabs>
          <w:tab w:val="right" w:leader="dot" w:pos="10416"/>
        </w:tabs>
        <w:rPr>
          <w:rFonts w:asciiTheme="minorHAnsi" w:eastAsiaTheme="minorEastAsia" w:hAnsiTheme="minorHAnsi" w:cstheme="minorBidi"/>
          <w:noProof/>
          <w:color w:val="auto"/>
        </w:rPr>
      </w:pPr>
      <w:hyperlink w:anchor="_Toc20921462" w:history="1">
        <w:r w:rsidR="001C53CA" w:rsidRPr="00027E16">
          <w:rPr>
            <w:rStyle w:val="Hyperlink"/>
            <w:noProof/>
          </w:rPr>
          <w:t>Assigning Pay Code Access Profiles – Employee Access</w:t>
        </w:r>
        <w:r w:rsidR="001C53CA">
          <w:rPr>
            <w:noProof/>
            <w:webHidden/>
          </w:rPr>
          <w:tab/>
        </w:r>
        <w:r w:rsidR="001C53CA">
          <w:rPr>
            <w:noProof/>
            <w:webHidden/>
          </w:rPr>
          <w:fldChar w:fldCharType="begin"/>
        </w:r>
        <w:r w:rsidR="001C53CA">
          <w:rPr>
            <w:noProof/>
            <w:webHidden/>
          </w:rPr>
          <w:instrText xml:space="preserve"> PAGEREF _Toc20921462 \h </w:instrText>
        </w:r>
        <w:r w:rsidR="001C53CA">
          <w:rPr>
            <w:noProof/>
            <w:webHidden/>
          </w:rPr>
        </w:r>
        <w:r w:rsidR="001C53CA">
          <w:rPr>
            <w:noProof/>
            <w:webHidden/>
          </w:rPr>
          <w:fldChar w:fldCharType="separate"/>
        </w:r>
        <w:r w:rsidR="001C53CA">
          <w:rPr>
            <w:noProof/>
            <w:webHidden/>
          </w:rPr>
          <w:t>15</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63" w:history="1">
        <w:r w:rsidR="001C53CA" w:rsidRPr="00027E16">
          <w:rPr>
            <w:rStyle w:val="Hyperlink"/>
            <w:noProof/>
          </w:rPr>
          <w:t>Pay Codes and Accruals</w:t>
        </w:r>
        <w:r w:rsidR="001C53CA">
          <w:rPr>
            <w:noProof/>
            <w:webHidden/>
          </w:rPr>
          <w:tab/>
        </w:r>
        <w:r w:rsidR="001C53CA">
          <w:rPr>
            <w:noProof/>
            <w:webHidden/>
          </w:rPr>
          <w:fldChar w:fldCharType="begin"/>
        </w:r>
        <w:r w:rsidR="001C53CA">
          <w:rPr>
            <w:noProof/>
            <w:webHidden/>
          </w:rPr>
          <w:instrText xml:space="preserve"> PAGEREF _Toc20921463 \h </w:instrText>
        </w:r>
        <w:r w:rsidR="001C53CA">
          <w:rPr>
            <w:noProof/>
            <w:webHidden/>
          </w:rPr>
        </w:r>
        <w:r w:rsidR="001C53CA">
          <w:rPr>
            <w:noProof/>
            <w:webHidden/>
          </w:rPr>
          <w:fldChar w:fldCharType="separate"/>
        </w:r>
        <w:r w:rsidR="001C53CA">
          <w:rPr>
            <w:noProof/>
            <w:webHidden/>
          </w:rPr>
          <w:t>15</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64" w:history="1">
        <w:r w:rsidR="001C53CA" w:rsidRPr="00027E16">
          <w:rPr>
            <w:rStyle w:val="Hyperlink"/>
            <w:noProof/>
          </w:rPr>
          <w:t>Additional Pay Policy Considerations</w:t>
        </w:r>
        <w:r w:rsidR="001C53CA">
          <w:rPr>
            <w:noProof/>
            <w:webHidden/>
          </w:rPr>
          <w:tab/>
        </w:r>
        <w:r w:rsidR="001C53CA">
          <w:rPr>
            <w:noProof/>
            <w:webHidden/>
          </w:rPr>
          <w:fldChar w:fldCharType="begin"/>
        </w:r>
        <w:r w:rsidR="001C53CA">
          <w:rPr>
            <w:noProof/>
            <w:webHidden/>
          </w:rPr>
          <w:instrText xml:space="preserve"> PAGEREF _Toc20921464 \h </w:instrText>
        </w:r>
        <w:r w:rsidR="001C53CA">
          <w:rPr>
            <w:noProof/>
            <w:webHidden/>
          </w:rPr>
        </w:r>
        <w:r w:rsidR="001C53CA">
          <w:rPr>
            <w:noProof/>
            <w:webHidden/>
          </w:rPr>
          <w:fldChar w:fldCharType="separate"/>
        </w:r>
        <w:r w:rsidR="001C53CA">
          <w:rPr>
            <w:noProof/>
            <w:webHidden/>
          </w:rPr>
          <w:t>17</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65" w:history="1">
        <w:r w:rsidR="001C53CA" w:rsidRPr="00027E16">
          <w:rPr>
            <w:rStyle w:val="Hyperlink"/>
            <w:noProof/>
          </w:rPr>
          <w:t>Pay Code Distribution</w:t>
        </w:r>
        <w:r w:rsidR="001C53CA">
          <w:rPr>
            <w:noProof/>
            <w:webHidden/>
          </w:rPr>
          <w:tab/>
        </w:r>
        <w:r w:rsidR="001C53CA">
          <w:rPr>
            <w:noProof/>
            <w:webHidden/>
          </w:rPr>
          <w:fldChar w:fldCharType="begin"/>
        </w:r>
        <w:r w:rsidR="001C53CA">
          <w:rPr>
            <w:noProof/>
            <w:webHidden/>
          </w:rPr>
          <w:instrText xml:space="preserve"> PAGEREF _Toc20921465 \h </w:instrText>
        </w:r>
        <w:r w:rsidR="001C53CA">
          <w:rPr>
            <w:noProof/>
            <w:webHidden/>
          </w:rPr>
        </w:r>
        <w:r w:rsidR="001C53CA">
          <w:rPr>
            <w:noProof/>
            <w:webHidden/>
          </w:rPr>
          <w:fldChar w:fldCharType="separate"/>
        </w:r>
        <w:r w:rsidR="001C53CA">
          <w:rPr>
            <w:noProof/>
            <w:webHidden/>
          </w:rPr>
          <w:t>17</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66" w:history="1">
        <w:r w:rsidR="001C53CA" w:rsidRPr="00027E16">
          <w:rPr>
            <w:rStyle w:val="Hyperlink"/>
            <w:noProof/>
          </w:rPr>
          <w:t>Genies</w:t>
        </w:r>
        <w:r w:rsidR="001C53CA">
          <w:rPr>
            <w:noProof/>
            <w:webHidden/>
          </w:rPr>
          <w:tab/>
        </w:r>
        <w:r w:rsidR="001C53CA">
          <w:rPr>
            <w:noProof/>
            <w:webHidden/>
          </w:rPr>
          <w:fldChar w:fldCharType="begin"/>
        </w:r>
        <w:r w:rsidR="001C53CA">
          <w:rPr>
            <w:noProof/>
            <w:webHidden/>
          </w:rPr>
          <w:instrText xml:space="preserve"> PAGEREF _Toc20921466 \h </w:instrText>
        </w:r>
        <w:r w:rsidR="001C53CA">
          <w:rPr>
            <w:noProof/>
            <w:webHidden/>
          </w:rPr>
        </w:r>
        <w:r w:rsidR="001C53CA">
          <w:rPr>
            <w:noProof/>
            <w:webHidden/>
          </w:rPr>
          <w:fldChar w:fldCharType="separate"/>
        </w:r>
        <w:r w:rsidR="001C53CA">
          <w:rPr>
            <w:noProof/>
            <w:webHidden/>
          </w:rPr>
          <w:t>18</w:t>
        </w:r>
        <w:r w:rsidR="001C53CA">
          <w:rPr>
            <w:noProof/>
            <w:webHidden/>
          </w:rPr>
          <w:fldChar w:fldCharType="end"/>
        </w:r>
      </w:hyperlink>
    </w:p>
    <w:p w:rsidR="001C53CA" w:rsidRDefault="00A72154">
      <w:pPr>
        <w:pStyle w:val="TOC3"/>
        <w:tabs>
          <w:tab w:val="right" w:leader="dot" w:pos="10416"/>
        </w:tabs>
        <w:rPr>
          <w:rFonts w:asciiTheme="minorHAnsi" w:eastAsiaTheme="minorEastAsia" w:hAnsiTheme="minorHAnsi" w:cstheme="minorBidi"/>
          <w:noProof/>
          <w:color w:val="auto"/>
        </w:rPr>
      </w:pPr>
      <w:hyperlink w:anchor="_Toc20921467" w:history="1">
        <w:r w:rsidR="001C53CA" w:rsidRPr="00027E16">
          <w:rPr>
            <w:rStyle w:val="Hyperlink"/>
            <w:noProof/>
          </w:rPr>
          <w:t>Adding a Pay Code to a Calendar Genie</w:t>
        </w:r>
        <w:r w:rsidR="001C53CA">
          <w:rPr>
            <w:noProof/>
            <w:webHidden/>
          </w:rPr>
          <w:tab/>
        </w:r>
        <w:r w:rsidR="001C53CA">
          <w:rPr>
            <w:noProof/>
            <w:webHidden/>
          </w:rPr>
          <w:fldChar w:fldCharType="begin"/>
        </w:r>
        <w:r w:rsidR="001C53CA">
          <w:rPr>
            <w:noProof/>
            <w:webHidden/>
          </w:rPr>
          <w:instrText xml:space="preserve"> PAGEREF _Toc20921467 \h </w:instrText>
        </w:r>
        <w:r w:rsidR="001C53CA">
          <w:rPr>
            <w:noProof/>
            <w:webHidden/>
          </w:rPr>
        </w:r>
        <w:r w:rsidR="001C53CA">
          <w:rPr>
            <w:noProof/>
            <w:webHidden/>
          </w:rPr>
          <w:fldChar w:fldCharType="separate"/>
        </w:r>
        <w:r w:rsidR="001C53CA">
          <w:rPr>
            <w:noProof/>
            <w:webHidden/>
          </w:rPr>
          <w:t>18</w:t>
        </w:r>
        <w:r w:rsidR="001C53CA">
          <w:rPr>
            <w:noProof/>
            <w:webHidden/>
          </w:rPr>
          <w:fldChar w:fldCharType="end"/>
        </w:r>
      </w:hyperlink>
    </w:p>
    <w:p w:rsidR="001C53CA" w:rsidRDefault="00A72154">
      <w:pPr>
        <w:pStyle w:val="TOC3"/>
        <w:tabs>
          <w:tab w:val="right" w:leader="dot" w:pos="10416"/>
        </w:tabs>
        <w:rPr>
          <w:rFonts w:asciiTheme="minorHAnsi" w:eastAsiaTheme="minorEastAsia" w:hAnsiTheme="minorHAnsi" w:cstheme="minorBidi"/>
          <w:noProof/>
          <w:color w:val="auto"/>
        </w:rPr>
      </w:pPr>
      <w:hyperlink w:anchor="_Toc20921468" w:history="1">
        <w:r w:rsidR="001C53CA" w:rsidRPr="00027E16">
          <w:rPr>
            <w:rStyle w:val="Hyperlink"/>
            <w:noProof/>
          </w:rPr>
          <w:t>Adding a Pay Code to a Detail Genie</w:t>
        </w:r>
        <w:r w:rsidR="001C53CA">
          <w:rPr>
            <w:noProof/>
            <w:webHidden/>
          </w:rPr>
          <w:tab/>
        </w:r>
        <w:r w:rsidR="001C53CA">
          <w:rPr>
            <w:noProof/>
            <w:webHidden/>
          </w:rPr>
          <w:fldChar w:fldCharType="begin"/>
        </w:r>
        <w:r w:rsidR="001C53CA">
          <w:rPr>
            <w:noProof/>
            <w:webHidden/>
          </w:rPr>
          <w:instrText xml:space="preserve"> PAGEREF _Toc20921468 \h </w:instrText>
        </w:r>
        <w:r w:rsidR="001C53CA">
          <w:rPr>
            <w:noProof/>
            <w:webHidden/>
          </w:rPr>
        </w:r>
        <w:r w:rsidR="001C53CA">
          <w:rPr>
            <w:noProof/>
            <w:webHidden/>
          </w:rPr>
          <w:fldChar w:fldCharType="separate"/>
        </w:r>
        <w:r w:rsidR="001C53CA">
          <w:rPr>
            <w:noProof/>
            <w:webHidden/>
          </w:rPr>
          <w:t>20</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69" w:history="1">
        <w:r w:rsidR="001C53CA" w:rsidRPr="00027E16">
          <w:rPr>
            <w:rStyle w:val="Hyperlink"/>
            <w:noProof/>
          </w:rPr>
          <w:t>Generic Data Access Profiles</w:t>
        </w:r>
        <w:r w:rsidR="001C53CA">
          <w:rPr>
            <w:noProof/>
            <w:webHidden/>
          </w:rPr>
          <w:tab/>
        </w:r>
        <w:r w:rsidR="001C53CA">
          <w:rPr>
            <w:noProof/>
            <w:webHidden/>
          </w:rPr>
          <w:fldChar w:fldCharType="begin"/>
        </w:r>
        <w:r w:rsidR="001C53CA">
          <w:rPr>
            <w:noProof/>
            <w:webHidden/>
          </w:rPr>
          <w:instrText xml:space="preserve"> PAGEREF _Toc20921469 \h </w:instrText>
        </w:r>
        <w:r w:rsidR="001C53CA">
          <w:rPr>
            <w:noProof/>
            <w:webHidden/>
          </w:rPr>
        </w:r>
        <w:r w:rsidR="001C53CA">
          <w:rPr>
            <w:noProof/>
            <w:webHidden/>
          </w:rPr>
          <w:fldChar w:fldCharType="separate"/>
        </w:r>
        <w:r w:rsidR="001C53CA">
          <w:rPr>
            <w:noProof/>
            <w:webHidden/>
          </w:rPr>
          <w:t>22</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70" w:history="1">
        <w:r w:rsidR="001C53CA" w:rsidRPr="00027E16">
          <w:rPr>
            <w:rStyle w:val="Hyperlink"/>
            <w:noProof/>
          </w:rPr>
          <w:t>Payroll Interfaces</w:t>
        </w:r>
        <w:r w:rsidR="001C53CA">
          <w:rPr>
            <w:noProof/>
            <w:webHidden/>
          </w:rPr>
          <w:tab/>
        </w:r>
        <w:r w:rsidR="001C53CA">
          <w:rPr>
            <w:noProof/>
            <w:webHidden/>
          </w:rPr>
          <w:fldChar w:fldCharType="begin"/>
        </w:r>
        <w:r w:rsidR="001C53CA">
          <w:rPr>
            <w:noProof/>
            <w:webHidden/>
          </w:rPr>
          <w:instrText xml:space="preserve"> PAGEREF _Toc20921470 \h </w:instrText>
        </w:r>
        <w:r w:rsidR="001C53CA">
          <w:rPr>
            <w:noProof/>
            <w:webHidden/>
          </w:rPr>
        </w:r>
        <w:r w:rsidR="001C53CA">
          <w:rPr>
            <w:noProof/>
            <w:webHidden/>
          </w:rPr>
          <w:fldChar w:fldCharType="separate"/>
        </w:r>
        <w:r w:rsidR="001C53CA">
          <w:rPr>
            <w:noProof/>
            <w:webHidden/>
          </w:rPr>
          <w:t>23</w:t>
        </w:r>
        <w:r w:rsidR="001C53CA">
          <w:rPr>
            <w:noProof/>
            <w:webHidden/>
          </w:rPr>
          <w:fldChar w:fldCharType="end"/>
        </w:r>
      </w:hyperlink>
    </w:p>
    <w:p w:rsidR="001C53CA" w:rsidRDefault="00A72154">
      <w:pPr>
        <w:pStyle w:val="TOC2"/>
        <w:tabs>
          <w:tab w:val="right" w:leader="dot" w:pos="10416"/>
        </w:tabs>
        <w:rPr>
          <w:rFonts w:asciiTheme="minorHAnsi" w:eastAsiaTheme="minorEastAsia" w:hAnsiTheme="minorHAnsi" w:cstheme="minorBidi"/>
          <w:noProof/>
          <w:color w:val="auto"/>
        </w:rPr>
      </w:pPr>
      <w:hyperlink w:anchor="_Toc20921471" w:history="1">
        <w:r w:rsidR="001C53CA" w:rsidRPr="00027E16">
          <w:rPr>
            <w:rStyle w:val="Hyperlink"/>
            <w:noProof/>
          </w:rPr>
          <w:t>Adjusting the Pay Code Display Order</w:t>
        </w:r>
        <w:r w:rsidR="001C53CA">
          <w:rPr>
            <w:noProof/>
            <w:webHidden/>
          </w:rPr>
          <w:tab/>
        </w:r>
        <w:r w:rsidR="001C53CA">
          <w:rPr>
            <w:noProof/>
            <w:webHidden/>
          </w:rPr>
          <w:fldChar w:fldCharType="begin"/>
        </w:r>
        <w:r w:rsidR="001C53CA">
          <w:rPr>
            <w:noProof/>
            <w:webHidden/>
          </w:rPr>
          <w:instrText xml:space="preserve"> PAGEREF _Toc20921471 \h </w:instrText>
        </w:r>
        <w:r w:rsidR="001C53CA">
          <w:rPr>
            <w:noProof/>
            <w:webHidden/>
          </w:rPr>
        </w:r>
        <w:r w:rsidR="001C53CA">
          <w:rPr>
            <w:noProof/>
            <w:webHidden/>
          </w:rPr>
          <w:fldChar w:fldCharType="separate"/>
        </w:r>
        <w:r w:rsidR="001C53CA">
          <w:rPr>
            <w:noProof/>
            <w:webHidden/>
          </w:rPr>
          <w:t>25</w:t>
        </w:r>
        <w:r w:rsidR="001C53CA">
          <w:rPr>
            <w:noProof/>
            <w:webHidden/>
          </w:rPr>
          <w:fldChar w:fldCharType="end"/>
        </w:r>
      </w:hyperlink>
    </w:p>
    <w:p w:rsidR="005B16C4" w:rsidRPr="00D01A1E" w:rsidRDefault="00D068DC" w:rsidP="00BD2391">
      <w:pPr>
        <w:rPr>
          <w:rStyle w:val="KeyboardKey"/>
        </w:rPr>
      </w:pPr>
      <w:r w:rsidRPr="00D919C3">
        <w:fldChar w:fldCharType="end"/>
      </w:r>
    </w:p>
    <w:p w:rsidR="00B35D91" w:rsidRPr="00D919C3" w:rsidRDefault="004851F7" w:rsidP="00B35D91">
      <w:pPr>
        <w:pStyle w:val="Heading1"/>
      </w:pPr>
      <w:bookmarkStart w:id="1" w:name="_Toc20921454"/>
      <w:r>
        <w:rPr>
          <w:noProof/>
        </w:rPr>
        <w:lastRenderedPageBreak/>
        <w:drawing>
          <wp:anchor distT="0" distB="0" distL="114300" distR="114300" simplePos="0" relativeHeight="251666432" behindDoc="0" locked="0" layoutInCell="1" allowOverlap="1" wp14:anchorId="59F178B4" wp14:editId="1FB08409">
            <wp:simplePos x="0" y="0"/>
            <wp:positionH relativeFrom="column">
              <wp:posOffset>3495519</wp:posOffset>
            </wp:positionH>
            <wp:positionV relativeFrom="paragraph">
              <wp:posOffset>474105</wp:posOffset>
            </wp:positionV>
            <wp:extent cx="2072667" cy="4485736"/>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72667" cy="4485736"/>
                    </a:xfrm>
                    <a:prstGeom prst="rect">
                      <a:avLst/>
                    </a:prstGeom>
                  </pic:spPr>
                </pic:pic>
              </a:graphicData>
            </a:graphic>
            <wp14:sizeRelH relativeFrom="margin">
              <wp14:pctWidth>0</wp14:pctWidth>
            </wp14:sizeRelH>
            <wp14:sizeRelV relativeFrom="margin">
              <wp14:pctHeight>0</wp14:pctHeight>
            </wp14:sizeRelV>
          </wp:anchor>
        </w:drawing>
      </w:r>
      <w:r>
        <w:t>ADDING A NEW PAYCODE</w:t>
      </w:r>
      <w:bookmarkEnd w:id="1"/>
    </w:p>
    <w:p w:rsidR="004851F7" w:rsidRDefault="004851F7" w:rsidP="004851F7">
      <w:pPr>
        <w:jc w:val="left"/>
        <w:rPr>
          <w:b/>
        </w:rPr>
      </w:pPr>
      <w:r>
        <w:t xml:space="preserve">To create a new pay code, </w:t>
      </w:r>
      <w:r>
        <w:br/>
        <w:t xml:space="preserve">access </w:t>
      </w:r>
      <w:r w:rsidRPr="00D751AA">
        <w:rPr>
          <w:rStyle w:val="Button"/>
        </w:rPr>
        <w:t>Setup</w:t>
      </w:r>
      <w:r>
        <w:t xml:space="preserve"> and the </w:t>
      </w:r>
      <w:r w:rsidRPr="00D751AA">
        <w:rPr>
          <w:rStyle w:val="Button"/>
        </w:rPr>
        <w:t>Pay Policies</w:t>
      </w:r>
      <w:r>
        <w:t xml:space="preserve"> menu. </w:t>
      </w:r>
      <w:r>
        <w:br/>
        <w:t xml:space="preserve">Under </w:t>
      </w:r>
      <w:r>
        <w:rPr>
          <w:b/>
        </w:rPr>
        <w:t>Pay Codes</w:t>
      </w:r>
      <w:r>
        <w:t xml:space="preserve">, choose </w:t>
      </w:r>
      <w:r w:rsidRPr="00D751AA">
        <w:rPr>
          <w:rStyle w:val="Button"/>
        </w:rPr>
        <w:t>Definition</w:t>
      </w:r>
      <w:r>
        <w:rPr>
          <w:b/>
        </w:rPr>
        <w:t>:</w:t>
      </w:r>
    </w:p>
    <w:p w:rsidR="004851F7" w:rsidRDefault="004851F7" w:rsidP="004851F7"/>
    <w:p w:rsidR="004851F7"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Pr="000B1562" w:rsidRDefault="004851F7" w:rsidP="004851F7"/>
    <w:p w:rsidR="004851F7" w:rsidRDefault="004851F7" w:rsidP="004851F7">
      <w:r>
        <w:rPr>
          <w:noProof/>
        </w:rPr>
        <w:drawing>
          <wp:anchor distT="0" distB="0" distL="114300" distR="114300" simplePos="0" relativeHeight="251664384" behindDoc="0" locked="0" layoutInCell="1" allowOverlap="1" wp14:anchorId="52F0F834" wp14:editId="016EC533">
            <wp:simplePos x="0" y="0"/>
            <wp:positionH relativeFrom="margin">
              <wp:posOffset>2672080</wp:posOffset>
            </wp:positionH>
            <wp:positionV relativeFrom="paragraph">
              <wp:posOffset>12065</wp:posOffset>
            </wp:positionV>
            <wp:extent cx="3685714" cy="857143"/>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5714" cy="857143"/>
                    </a:xfrm>
                    <a:prstGeom prst="rect">
                      <a:avLst/>
                    </a:prstGeom>
                  </pic:spPr>
                </pic:pic>
              </a:graphicData>
            </a:graphic>
          </wp:anchor>
        </w:drawing>
      </w:r>
      <w:r>
        <w:t xml:space="preserve">Choose </w:t>
      </w:r>
      <w:r w:rsidRPr="00D751AA">
        <w:rPr>
          <w:rStyle w:val="Button"/>
        </w:rPr>
        <w:t>New</w:t>
      </w:r>
      <w:r>
        <w:t xml:space="preserve"> to create a new Pay Code:</w:t>
      </w:r>
    </w:p>
    <w:p w:rsidR="004851F7" w:rsidRDefault="004851F7" w:rsidP="004851F7">
      <w:r>
        <w:br/>
      </w:r>
    </w:p>
    <w:p w:rsidR="003D5FFA" w:rsidRDefault="004851F7" w:rsidP="004851F7">
      <w:r>
        <w:br/>
      </w:r>
      <w:r>
        <w:br/>
      </w:r>
      <w:r>
        <w:br/>
      </w:r>
      <w:r>
        <w:br/>
      </w:r>
      <w:r>
        <w:br/>
      </w:r>
      <w:r>
        <w:br/>
      </w:r>
    </w:p>
    <w:p w:rsidR="004851F7" w:rsidRDefault="004851F7" w:rsidP="004851F7"/>
    <w:p w:rsidR="004851F7" w:rsidRDefault="004851F7" w:rsidP="004851F7"/>
    <w:p w:rsidR="004851F7" w:rsidRDefault="004851F7" w:rsidP="004851F7"/>
    <w:p w:rsidR="004851F7" w:rsidRDefault="004851F7" w:rsidP="004851F7"/>
    <w:p w:rsidR="004851F7" w:rsidRDefault="004851F7" w:rsidP="004851F7">
      <w:pPr>
        <w:pStyle w:val="Heading2"/>
      </w:pPr>
      <w:bookmarkStart w:id="2" w:name="_Toc20921455"/>
      <w:r w:rsidRPr="00CF1C75">
        <w:rPr>
          <w:noProof/>
        </w:rPr>
        <w:lastRenderedPageBreak/>
        <w:drawing>
          <wp:anchor distT="0" distB="0" distL="114300" distR="114300" simplePos="0" relativeHeight="251668480" behindDoc="0" locked="0" layoutInCell="1" allowOverlap="1" wp14:anchorId="02A7A048" wp14:editId="73BC9670">
            <wp:simplePos x="0" y="0"/>
            <wp:positionH relativeFrom="margin">
              <wp:posOffset>1104169</wp:posOffset>
            </wp:positionH>
            <wp:positionV relativeFrom="paragraph">
              <wp:posOffset>256648</wp:posOffset>
            </wp:positionV>
            <wp:extent cx="4730750" cy="36550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30750" cy="3655060"/>
                    </a:xfrm>
                    <a:prstGeom prst="rect">
                      <a:avLst/>
                    </a:prstGeom>
                  </pic:spPr>
                </pic:pic>
              </a:graphicData>
            </a:graphic>
            <wp14:sizeRelH relativeFrom="margin">
              <wp14:pctWidth>0</wp14:pctWidth>
            </wp14:sizeRelH>
            <wp14:sizeRelV relativeFrom="margin">
              <wp14:pctHeight>0</wp14:pctHeight>
            </wp14:sizeRelV>
          </wp:anchor>
        </w:drawing>
      </w:r>
      <w:r>
        <w:t>New Pay Code Initial Setup</w:t>
      </w:r>
      <w:bookmarkEnd w:id="2"/>
      <w:r w:rsidR="00182F52">
        <w:br/>
      </w:r>
      <w:r w:rsidR="00182F52">
        <w:br/>
      </w:r>
    </w:p>
    <w:p w:rsidR="004851F7" w:rsidRPr="00CF1C75" w:rsidRDefault="004851F7" w:rsidP="004851F7">
      <w:pPr>
        <w:rPr>
          <w:sz w:val="28"/>
        </w:rPr>
      </w:pPr>
    </w:p>
    <w:p w:rsidR="004851F7" w:rsidRPr="00CF1C75" w:rsidRDefault="004851F7" w:rsidP="004851F7"/>
    <w:p w:rsidR="004851F7" w:rsidRPr="00CF1C75" w:rsidRDefault="004851F7" w:rsidP="004851F7"/>
    <w:p w:rsidR="004851F7" w:rsidRPr="00CF1C75" w:rsidRDefault="004851F7" w:rsidP="004851F7"/>
    <w:p w:rsidR="004851F7" w:rsidRPr="00CF1C75" w:rsidRDefault="004851F7" w:rsidP="004851F7"/>
    <w:p w:rsidR="004851F7" w:rsidRPr="00CF1C75" w:rsidRDefault="004851F7" w:rsidP="004851F7"/>
    <w:p w:rsidR="004851F7" w:rsidRPr="00CF1C75" w:rsidRDefault="004851F7" w:rsidP="004851F7"/>
    <w:p w:rsidR="004851F7" w:rsidRPr="00CF1C75" w:rsidRDefault="004851F7" w:rsidP="004851F7"/>
    <w:p w:rsidR="004851F7" w:rsidRDefault="004851F7" w:rsidP="004851F7"/>
    <w:p w:rsidR="004851F7" w:rsidRPr="00CF1C75" w:rsidRDefault="004851F7" w:rsidP="004851F7">
      <w:r>
        <w:br/>
      </w:r>
      <w:r>
        <w:br/>
      </w:r>
    </w:p>
    <w:p w:rsidR="004851F7" w:rsidRPr="002B3500" w:rsidRDefault="004851F7" w:rsidP="004851F7">
      <w:pPr>
        <w:pStyle w:val="ListParagraph"/>
        <w:numPr>
          <w:ilvl w:val="0"/>
          <w:numId w:val="24"/>
        </w:numPr>
        <w:spacing w:line="259" w:lineRule="auto"/>
        <w:contextualSpacing/>
        <w:jc w:val="left"/>
      </w:pPr>
      <w:r w:rsidRPr="002B3500">
        <w:rPr>
          <w:rStyle w:val="Button"/>
        </w:rPr>
        <w:t>Name</w:t>
      </w:r>
      <w:r w:rsidRPr="00480FF2">
        <w:rPr>
          <w:b/>
          <w:sz w:val="23"/>
          <w:szCs w:val="23"/>
        </w:rPr>
        <w:t xml:space="preserve"> </w:t>
      </w:r>
      <w:r w:rsidR="002B3500" w:rsidRPr="002B3500">
        <w:t>– the</w:t>
      </w:r>
      <w:r w:rsidRPr="002B3500">
        <w:t xml:space="preserve"> pay code name must be unique. When naming money pay codes, it is recommended to use a dollar sign after the pay code name (example: Bonus$). Otherwise, special characters should not be used in pay code names. </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Short Name</w:t>
      </w:r>
      <w:r w:rsidRPr="00480FF2">
        <w:rPr>
          <w:b/>
          <w:sz w:val="23"/>
          <w:szCs w:val="23"/>
        </w:rPr>
        <w:t xml:space="preserve"> </w:t>
      </w:r>
      <w:r w:rsidRPr="002B3500">
        <w:t>– the Short Name is a maximum of 3 characters. This is used for data collection device displays.</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Teletime Alias</w:t>
      </w:r>
      <w:r w:rsidRPr="00480FF2">
        <w:rPr>
          <w:b/>
          <w:sz w:val="23"/>
          <w:szCs w:val="23"/>
        </w:rPr>
        <w:t xml:space="preserve"> </w:t>
      </w:r>
      <w:r w:rsidRPr="002B3500">
        <w:t>– the Teletime IP alias is a maximum of 10 digits. This allows pay code to be entered via telephone.</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Code Number</w:t>
      </w:r>
      <w:r w:rsidRPr="00480FF2">
        <w:rPr>
          <w:b/>
          <w:sz w:val="23"/>
          <w:szCs w:val="23"/>
        </w:rPr>
        <w:t xml:space="preserve"> </w:t>
      </w:r>
      <w:r w:rsidRPr="002B3500">
        <w:t xml:space="preserve">– the code number is a </w:t>
      </w:r>
      <w:r w:rsidR="007A6A61" w:rsidRPr="002B3500">
        <w:t>4-digit</w:t>
      </w:r>
      <w:r w:rsidRPr="002B3500">
        <w:t xml:space="preserve"> number. This allows users to look up pay codes at a data collection device.</w:t>
      </w:r>
    </w:p>
    <w:p w:rsidR="004851F7" w:rsidRPr="002B3500" w:rsidRDefault="004851F7" w:rsidP="004851F7">
      <w:pPr>
        <w:pStyle w:val="ListParagraph"/>
        <w:numPr>
          <w:ilvl w:val="0"/>
          <w:numId w:val="24"/>
        </w:numPr>
        <w:spacing w:line="259" w:lineRule="auto"/>
        <w:contextualSpacing/>
        <w:jc w:val="left"/>
      </w:pPr>
      <w:r w:rsidRPr="002B3500">
        <w:rPr>
          <w:rStyle w:val="Button"/>
        </w:rPr>
        <w:t>Type</w:t>
      </w:r>
      <w:r w:rsidRPr="00480FF2">
        <w:rPr>
          <w:sz w:val="23"/>
          <w:szCs w:val="23"/>
        </w:rPr>
        <w:t xml:space="preserve"> </w:t>
      </w:r>
      <w:r w:rsidRPr="002B3500">
        <w:t>– whether the pay code is standard or will need to account for shift differential.</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Unit</w:t>
      </w:r>
      <w:r w:rsidRPr="00480FF2">
        <w:rPr>
          <w:b/>
          <w:sz w:val="23"/>
          <w:szCs w:val="23"/>
        </w:rPr>
        <w:t xml:space="preserve"> </w:t>
      </w:r>
      <w:r w:rsidRPr="002B3500">
        <w:t>– select whether this pay code will be used to track hours, money, or days. Time pay codes track worked (examples: Regular, Overtime) or non-worked (example: Vacation) time. Money pay codes accrue monetary amounts (example: Bonus$).</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Multiplier</w:t>
      </w:r>
      <w:r w:rsidRPr="00480FF2">
        <w:rPr>
          <w:b/>
          <w:sz w:val="23"/>
          <w:szCs w:val="23"/>
        </w:rPr>
        <w:t xml:space="preserve"> </w:t>
      </w:r>
      <w:r w:rsidRPr="002B3500">
        <w:t>– Use the multiplier field when the wages are based on the employee’s base wage rate. For example: An employee needs to be paid at 1.5 times their rate when earning overtime. The Overtime pay code would be set up with a multiplier of 1.50.</w:t>
      </w:r>
    </w:p>
    <w:p w:rsidR="004851F7" w:rsidRPr="002B3500" w:rsidRDefault="004851F7" w:rsidP="004851F7">
      <w:pPr>
        <w:pStyle w:val="ListParagraph"/>
        <w:numPr>
          <w:ilvl w:val="0"/>
          <w:numId w:val="24"/>
        </w:numPr>
        <w:spacing w:line="259" w:lineRule="auto"/>
        <w:contextualSpacing/>
        <w:jc w:val="left"/>
      </w:pPr>
      <w:r w:rsidRPr="002B3500">
        <w:rPr>
          <w:rStyle w:val="Button"/>
        </w:rPr>
        <w:t>Add</w:t>
      </w:r>
      <w:r w:rsidRPr="00480FF2">
        <w:rPr>
          <w:b/>
          <w:sz w:val="23"/>
          <w:szCs w:val="23"/>
        </w:rPr>
        <w:t xml:space="preserve"> </w:t>
      </w:r>
      <w:r w:rsidRPr="002B3500">
        <w:t>– Use the add field when the employee is paid a flat hourly rate. For example: An employee needs to be paid Hazard Pay at $20.00/hour, regardless of their base wage. This pay code would be set up with a multiplier of 0.00 and an add of 20.00.</w:t>
      </w:r>
    </w:p>
    <w:p w:rsidR="004851F7" w:rsidRPr="00480FF2" w:rsidRDefault="004851F7" w:rsidP="004851F7">
      <w:pPr>
        <w:pStyle w:val="ListParagraph"/>
        <w:numPr>
          <w:ilvl w:val="0"/>
          <w:numId w:val="24"/>
        </w:numPr>
        <w:spacing w:line="259" w:lineRule="auto"/>
        <w:contextualSpacing/>
        <w:jc w:val="left"/>
        <w:rPr>
          <w:b/>
          <w:sz w:val="23"/>
          <w:szCs w:val="23"/>
        </w:rPr>
      </w:pPr>
      <w:r w:rsidRPr="002B3500">
        <w:rPr>
          <w:rStyle w:val="Button"/>
        </w:rPr>
        <w:t>Multiplier and Add</w:t>
      </w:r>
      <w:r w:rsidRPr="00480FF2">
        <w:rPr>
          <w:sz w:val="23"/>
          <w:szCs w:val="23"/>
        </w:rPr>
        <w:t xml:space="preserve"> </w:t>
      </w:r>
      <w:r w:rsidRPr="002B3500">
        <w:t>– Multiplier and Add can be used in conjunction. For example: An employee needs to be paid a differential for working at night. The employee needs to earn their base wage plus an additional $2.50 per hour. This would be set up with a multiplier of 1.00 and an add of 2.50.</w:t>
      </w:r>
    </w:p>
    <w:p w:rsidR="004851F7" w:rsidRDefault="002B3500" w:rsidP="002B3500">
      <w:pPr>
        <w:pStyle w:val="Heading2"/>
      </w:pPr>
      <w:bookmarkStart w:id="3" w:name="_Toc20921456"/>
      <w:r>
        <w:rPr>
          <w:noProof/>
        </w:rPr>
        <w:lastRenderedPageBreak/>
        <w:drawing>
          <wp:anchor distT="0" distB="0" distL="114300" distR="114300" simplePos="0" relativeHeight="251672576" behindDoc="0" locked="0" layoutInCell="1" allowOverlap="1" wp14:anchorId="097DA2F0" wp14:editId="33E08C4F">
            <wp:simplePos x="0" y="0"/>
            <wp:positionH relativeFrom="column">
              <wp:posOffset>664234</wp:posOffset>
            </wp:positionH>
            <wp:positionV relativeFrom="paragraph">
              <wp:posOffset>318770</wp:posOffset>
            </wp:positionV>
            <wp:extent cx="4683318" cy="2120606"/>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3318" cy="2120606"/>
                    </a:xfrm>
                    <a:prstGeom prst="rect">
                      <a:avLst/>
                    </a:prstGeom>
                  </pic:spPr>
                </pic:pic>
              </a:graphicData>
            </a:graphic>
          </wp:anchor>
        </w:drawing>
      </w:r>
      <w:r>
        <w:t>Suite-Wide Options</w:t>
      </w:r>
      <w:bookmarkEnd w:id="3"/>
    </w:p>
    <w:p w:rsidR="002B3500" w:rsidRDefault="002B3500" w:rsidP="002B3500">
      <w:pPr>
        <w:pStyle w:val="Heading2"/>
      </w:pPr>
    </w:p>
    <w:p w:rsidR="002B3500" w:rsidRPr="00F87520" w:rsidRDefault="002B3500" w:rsidP="002B3500">
      <w:r>
        <w:br/>
      </w:r>
      <w:r>
        <w:br/>
      </w:r>
      <w:r>
        <w:br/>
      </w:r>
      <w:r>
        <w:br/>
      </w:r>
      <w:r>
        <w:br/>
      </w:r>
      <w:r>
        <w:br/>
      </w:r>
      <w:r>
        <w:br/>
      </w:r>
      <w:r>
        <w:br/>
      </w:r>
    </w:p>
    <w:p w:rsidR="002B3500" w:rsidRPr="00E517A8" w:rsidRDefault="002B3500" w:rsidP="002B3500">
      <w:pPr>
        <w:pStyle w:val="ListParagraph"/>
        <w:numPr>
          <w:ilvl w:val="0"/>
          <w:numId w:val="25"/>
        </w:numPr>
        <w:spacing w:line="259" w:lineRule="auto"/>
        <w:contextualSpacing/>
        <w:jc w:val="left"/>
      </w:pPr>
      <w:r w:rsidRPr="00D751AA">
        <w:rPr>
          <w:rStyle w:val="Button"/>
        </w:rPr>
        <w:t>Visible in the main area of the Timecard and Schedule, and in associated Reports</w:t>
      </w:r>
      <w:r w:rsidRPr="00E517A8">
        <w:rPr>
          <w:b/>
        </w:rPr>
        <w:t xml:space="preserve"> </w:t>
      </w:r>
      <w:r>
        <w:br/>
      </w:r>
      <w:r w:rsidRPr="00D751AA">
        <w:t xml:space="preserve">Allows a pay code edit and its associated hours to be seen after it has been added to the employee’s timecard. If Workforce Scheduler is installed, the pay code is also visible on the Hours Summary tab in Scheduler. </w:t>
      </w:r>
      <w:r w:rsidRPr="00D751AA">
        <w:br/>
      </w:r>
    </w:p>
    <w:p w:rsidR="002B3500" w:rsidRPr="00E517A8" w:rsidRDefault="002B3500" w:rsidP="002B3500">
      <w:pPr>
        <w:pStyle w:val="ListParagraph"/>
        <w:numPr>
          <w:ilvl w:val="0"/>
          <w:numId w:val="25"/>
        </w:numPr>
        <w:spacing w:line="259" w:lineRule="auto"/>
        <w:contextualSpacing/>
        <w:jc w:val="left"/>
      </w:pPr>
      <w:r w:rsidRPr="00D751AA">
        <w:rPr>
          <w:rStyle w:val="Button"/>
        </w:rPr>
        <w:t xml:space="preserve">Visible on the Totals tab in the Timecard </w:t>
      </w:r>
      <w:r w:rsidRPr="00D751AA">
        <w:rPr>
          <w:rStyle w:val="Button"/>
        </w:rPr>
        <w:br/>
      </w:r>
      <w:r w:rsidRPr="00D751AA">
        <w:t xml:space="preserve">Totals show in the Totals and Schedule Tab in the timecard. If Workforce Scheduler is installed, the pay code will also visible on the Cost Summary tab in Scheduler. </w:t>
      </w:r>
      <w:r w:rsidRPr="00D751AA">
        <w:br/>
      </w:r>
    </w:p>
    <w:p w:rsidR="002B3500" w:rsidRDefault="002B3500" w:rsidP="002B3500">
      <w:pPr>
        <w:pStyle w:val="ListParagraph"/>
        <w:numPr>
          <w:ilvl w:val="0"/>
          <w:numId w:val="25"/>
        </w:numPr>
        <w:spacing w:line="259" w:lineRule="auto"/>
        <w:contextualSpacing/>
        <w:jc w:val="left"/>
      </w:pPr>
      <w:r w:rsidRPr="00D751AA">
        <w:rPr>
          <w:rStyle w:val="Button"/>
        </w:rPr>
        <w:t>Visible in Report Options and Report Totals</w:t>
      </w:r>
      <w:r>
        <w:t xml:space="preserve"> </w:t>
      </w:r>
      <w:r>
        <w:br/>
      </w:r>
      <w:r w:rsidRPr="00D751AA">
        <w:t>Allows the pay codes to be selected for reports where Pay Codes is an option</w:t>
      </w:r>
      <w:r>
        <w:t>.</w:t>
      </w:r>
    </w:p>
    <w:p w:rsidR="002B3500" w:rsidRDefault="002B3500" w:rsidP="002B3500">
      <w:pPr>
        <w:spacing w:line="259" w:lineRule="auto"/>
        <w:contextualSpacing/>
        <w:jc w:val="left"/>
      </w:pPr>
    </w:p>
    <w:p w:rsidR="002B3500" w:rsidRDefault="002B3500" w:rsidP="00D751AA">
      <w:pPr>
        <w:jc w:val="left"/>
      </w:pPr>
      <w:r>
        <w:t>Examples:</w:t>
      </w:r>
    </w:p>
    <w:p w:rsidR="002B3500" w:rsidRDefault="002B3500" w:rsidP="00D751AA">
      <w:pPr>
        <w:pStyle w:val="ListParagraph"/>
        <w:numPr>
          <w:ilvl w:val="0"/>
          <w:numId w:val="26"/>
        </w:numPr>
        <w:jc w:val="left"/>
      </w:pPr>
      <w:r>
        <w:rPr>
          <w:b/>
          <w:noProof/>
        </w:rPr>
        <mc:AlternateContent>
          <mc:Choice Requires="wpg">
            <w:drawing>
              <wp:anchor distT="0" distB="0" distL="114300" distR="114300" simplePos="0" relativeHeight="251670528" behindDoc="0" locked="0" layoutInCell="1" allowOverlap="1" wp14:anchorId="1E18CE57" wp14:editId="38B0A9C9">
                <wp:simplePos x="0" y="0"/>
                <wp:positionH relativeFrom="margin">
                  <wp:posOffset>514350</wp:posOffset>
                </wp:positionH>
                <wp:positionV relativeFrom="paragraph">
                  <wp:posOffset>353695</wp:posOffset>
                </wp:positionV>
                <wp:extent cx="6153150" cy="2352040"/>
                <wp:effectExtent l="0" t="0" r="0" b="0"/>
                <wp:wrapNone/>
                <wp:docPr id="33" name="Group 33"/>
                <wp:cNvGraphicFramePr/>
                <a:graphic xmlns:a="http://schemas.openxmlformats.org/drawingml/2006/main">
                  <a:graphicData uri="http://schemas.microsoft.com/office/word/2010/wordprocessingGroup">
                    <wpg:wgp>
                      <wpg:cNvGrpSpPr/>
                      <wpg:grpSpPr>
                        <a:xfrm>
                          <a:off x="0" y="0"/>
                          <a:ext cx="6153150" cy="2352040"/>
                          <a:chOff x="0" y="0"/>
                          <a:chExt cx="6400800" cy="2515870"/>
                        </a:xfrm>
                      </wpg:grpSpPr>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00800" cy="2515870"/>
                          </a:xfrm>
                          <a:prstGeom prst="rect">
                            <a:avLst/>
                          </a:prstGeom>
                        </pic:spPr>
                      </pic:pic>
                      <pic:pic xmlns:pic="http://schemas.openxmlformats.org/drawingml/2006/picture">
                        <pic:nvPicPr>
                          <pic:cNvPr id="29" name="Picture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36752" y="1073426"/>
                            <a:ext cx="4055110" cy="339090"/>
                          </a:xfrm>
                          <a:prstGeom prst="rect">
                            <a:avLst/>
                          </a:prstGeom>
                          <a:ln w="22225">
                            <a:solidFill>
                              <a:schemeClr val="tx1"/>
                            </a:solidFill>
                          </a:ln>
                          <a:effectLst>
                            <a:outerShdw blurRad="50800" dist="38100" dir="2700000" algn="tl" rotWithShape="0">
                              <a:prstClr val="black">
                                <a:alpha val="40000"/>
                              </a:prstClr>
                            </a:outerShdw>
                          </a:effectLst>
                        </pic:spPr>
                      </pic:pic>
                      <wps:wsp>
                        <wps:cNvPr id="30" name="Straight Arrow Connector 30"/>
                        <wps:cNvCnPr/>
                        <wps:spPr>
                          <a:xfrm flipH="1" flipV="1">
                            <a:off x="2351930" y="753718"/>
                            <a:ext cx="610208" cy="387709"/>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619127" y="1450285"/>
                            <a:ext cx="1324803" cy="601041"/>
                          </a:xfrm>
                          <a:prstGeom prst="straightConnector1">
                            <a:avLst/>
                          </a:prstGeom>
                          <a:ln w="28575">
                            <a:solidFill>
                              <a:srgbClr val="FF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D2783E" id="Group 33" o:spid="_x0000_s1026" style="position:absolute;margin-left:40.5pt;margin-top:27.85pt;width:484.5pt;height:185.2pt;z-index:251670528;mso-position-horizontal-relative:margin;mso-width-relative:margin;mso-height-relative:margin" coordsize="64008,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4008;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">
                  <v:imagedata r:id="rId16" o:title=""/>
                </v:shape>
                <v:shape id="Picture 29" o:spid="_x0000_s1028" type="#_x0000_t75" style="position:absolute;left:18367;top:10734;width:40551;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" stroked="t" strokecolor="black [3213]" strokeweight="1.75pt">
                  <v:imagedata r:id="rId17" o:title=""/>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30" o:spid="_x0000_s1029" type="#_x0000_t32" style="position:absolute;left:23519;top:7537;width:6102;height:3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" strokecolor="red" strokeweight="2.25pt">
                  <v:stroke endarrow="block"/>
                  <v:shadow on="t" color="black" opacity="26214f" origin="-.5,-.5" offset=".74836mm,.74836mm"/>
                </v:shape>
                <v:shape id="Straight Arrow Connector 31" o:spid="_x0000_s1030" type="#_x0000_t32" style="position:absolute;left:26191;top:14502;width:13248;height:6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" strokecolor="red" strokeweight="2.25pt">
                  <v:stroke endarrow="block"/>
                  <v:shadow on="t" color="black" opacity="26214f" origin=".5,-.5" offset="-.74836mm,.74836mm"/>
                </v:shape>
                <w10:wrap anchorx="margin"/>
              </v:group>
            </w:pict>
          </mc:Fallback>
        </mc:AlternateContent>
      </w:r>
      <w:r>
        <w:t>The below example shows where the chosen suite-wide options appear in the timecard.</w:t>
      </w:r>
      <w:r>
        <w:br/>
      </w:r>
      <w:r>
        <w:br/>
      </w:r>
      <w:r>
        <w:br/>
      </w:r>
      <w:r>
        <w:br/>
      </w:r>
      <w:r>
        <w:br/>
      </w:r>
      <w:r>
        <w:br/>
      </w:r>
      <w:r>
        <w:br/>
      </w:r>
      <w:r>
        <w:br/>
      </w:r>
      <w:r>
        <w:br/>
      </w:r>
      <w:r>
        <w:br/>
      </w:r>
      <w:r>
        <w:br/>
      </w:r>
      <w:r>
        <w:br/>
      </w:r>
    </w:p>
    <w:p w:rsidR="00D751AA" w:rsidRDefault="00D751AA" w:rsidP="00D751AA">
      <w:pPr>
        <w:jc w:val="left"/>
      </w:pPr>
    </w:p>
    <w:p w:rsidR="00D751AA" w:rsidRDefault="00D751AA" w:rsidP="00D751AA">
      <w:pPr>
        <w:jc w:val="left"/>
      </w:pPr>
    </w:p>
    <w:p w:rsidR="00D751AA" w:rsidRDefault="00D751AA" w:rsidP="00D751AA">
      <w:pPr>
        <w:jc w:val="left"/>
      </w:pPr>
    </w:p>
    <w:p w:rsidR="00D751AA" w:rsidRPr="002A6689" w:rsidRDefault="00D751AA" w:rsidP="00D65E6C">
      <w:pPr>
        <w:pStyle w:val="ListParagraph"/>
        <w:numPr>
          <w:ilvl w:val="0"/>
          <w:numId w:val="26"/>
        </w:numPr>
        <w:jc w:val="left"/>
      </w:pPr>
      <w:r>
        <w:rPr>
          <w:noProof/>
        </w:rPr>
        <w:lastRenderedPageBreak/>
        <mc:AlternateContent>
          <mc:Choice Requires="wpg">
            <w:drawing>
              <wp:anchor distT="0" distB="0" distL="114300" distR="114300" simplePos="0" relativeHeight="251674624" behindDoc="0" locked="0" layoutInCell="1" allowOverlap="1" wp14:anchorId="69946EF1" wp14:editId="7E70F315">
                <wp:simplePos x="0" y="0"/>
                <wp:positionH relativeFrom="column">
                  <wp:posOffset>407670</wp:posOffset>
                </wp:positionH>
                <wp:positionV relativeFrom="paragraph">
                  <wp:posOffset>741680</wp:posOffset>
                </wp:positionV>
                <wp:extent cx="6511649" cy="2632710"/>
                <wp:effectExtent l="0" t="0" r="118110" b="0"/>
                <wp:wrapNone/>
                <wp:docPr id="53" name="Group 53"/>
                <wp:cNvGraphicFramePr/>
                <a:graphic xmlns:a="http://schemas.openxmlformats.org/drawingml/2006/main">
                  <a:graphicData uri="http://schemas.microsoft.com/office/word/2010/wordprocessingGroup">
                    <wpg:wgp>
                      <wpg:cNvGrpSpPr/>
                      <wpg:grpSpPr>
                        <a:xfrm>
                          <a:off x="0" y="0"/>
                          <a:ext cx="6511649" cy="2632710"/>
                          <a:chOff x="0" y="0"/>
                          <a:chExt cx="6511649" cy="2632710"/>
                        </a:xfrm>
                      </wpg:grpSpPr>
                      <pic:pic xmlns:pic="http://schemas.openxmlformats.org/drawingml/2006/picture">
                        <pic:nvPicPr>
                          <pic:cNvPr id="52" name="Picture 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14645" cy="2632710"/>
                          </a:xfrm>
                          <a:prstGeom prst="rect">
                            <a:avLst/>
                          </a:prstGeom>
                        </pic:spPr>
                      </pic:pic>
                      <pic:pic xmlns:pic="http://schemas.openxmlformats.org/drawingml/2006/picture">
                        <pic:nvPicPr>
                          <pic:cNvPr id="51" name="Picture 5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35534" y="119269"/>
                            <a:ext cx="4476115" cy="548005"/>
                          </a:xfrm>
                          <a:prstGeom prst="rect">
                            <a:avLst/>
                          </a:prstGeom>
                          <a:ln w="22225">
                            <a:solidFill>
                              <a:schemeClr val="tx1"/>
                            </a:solidFill>
                          </a:ln>
                          <a:effectLst>
                            <a:outerShdw blurRad="50800" dist="38100" dir="2700000" algn="tl" rotWithShape="0">
                              <a:prstClr val="black">
                                <a:alpha val="40000"/>
                              </a:prstClr>
                            </a:outerShdw>
                          </a:effectLst>
                        </pic:spPr>
                      </pic:pic>
                    </wpg:wgp>
                  </a:graphicData>
                </a:graphic>
              </wp:anchor>
            </w:drawing>
          </mc:Choice>
          <mc:Fallback>
            <w:pict>
              <v:group w14:anchorId="0C0CA1C3" id="Group 53" o:spid="_x0000_s1026" style="position:absolute;margin-left:32.1pt;margin-top:58.4pt;width:512.75pt;height:207.3pt;z-index:251674624" coordsize="65116,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">
                <v:shape id="Picture 52" o:spid="_x0000_s1027" type="#_x0000_t75" style="position:absolute;width:54146;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">
                  <v:imagedata r:id="rId20" o:title=""/>
                </v:shape>
                <v:shape id="Picture 51" o:spid="_x0000_s1028" type="#_x0000_t75" style="position:absolute;left:20355;top:1192;width:44761;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" stroked="t" strokecolor="black [3213]" strokeweight="1.75pt">
                  <v:imagedata r:id="rId21" o:title=""/>
                  <v:shadow on="t" color="black" opacity="26214f" origin="-.5,-.5" offset=".74836mm,.74836mm"/>
                  <v:path arrowok="t"/>
                </v:shape>
              </v:group>
            </w:pict>
          </mc:Fallback>
        </mc:AlternateContent>
      </w:r>
      <w:r>
        <w:t xml:space="preserve">The below shows pay codes available to be included in a report. Selecting the </w:t>
      </w:r>
      <w:r>
        <w:br/>
      </w:r>
      <w:r w:rsidRPr="00D65E6C">
        <w:rPr>
          <w:rStyle w:val="Button"/>
        </w:rPr>
        <w:t>Visible in Report Options and Report Totals</w:t>
      </w:r>
      <w:r w:rsidR="00D65E6C">
        <w:rPr>
          <w:rStyle w:val="Button"/>
        </w:rPr>
        <w:t xml:space="preserve"> </w:t>
      </w:r>
      <w:r w:rsidR="00D65E6C" w:rsidRPr="00D65E6C">
        <w:t>checkbox</w:t>
      </w:r>
      <w:r w:rsidRPr="00D65E6C">
        <w:t xml:space="preserve"> </w:t>
      </w:r>
      <w:r>
        <w:t>will allow the pay code to appear here to be selected when running a report.</w:t>
      </w:r>
      <w:r>
        <w:br/>
      </w:r>
      <w:r>
        <w:br/>
      </w:r>
      <w:r>
        <w:br/>
      </w:r>
      <w:r>
        <w:br/>
      </w:r>
      <w:r>
        <w:br/>
      </w:r>
      <w:r>
        <w:br/>
      </w:r>
      <w:r>
        <w:br/>
      </w:r>
    </w:p>
    <w:p w:rsidR="00D751AA" w:rsidRDefault="00D751AA" w:rsidP="00D751AA"/>
    <w:p w:rsidR="00D751AA" w:rsidRDefault="00D751AA" w:rsidP="00D751AA"/>
    <w:p w:rsidR="00D751AA" w:rsidRDefault="00D751AA" w:rsidP="00D751AA"/>
    <w:p w:rsidR="00D751AA" w:rsidRDefault="00D751AA" w:rsidP="00D751AA">
      <w:pPr>
        <w:jc w:val="left"/>
      </w:pPr>
    </w:p>
    <w:p w:rsidR="00D65E6C" w:rsidRPr="00D65E6C" w:rsidRDefault="00D65E6C" w:rsidP="00D65E6C"/>
    <w:p w:rsidR="00D65E6C" w:rsidRPr="00D65E6C" w:rsidRDefault="00D65E6C" w:rsidP="00D65E6C">
      <w:r>
        <w:br/>
      </w:r>
      <w:r>
        <w:br/>
      </w:r>
      <w:r>
        <w:br/>
      </w:r>
      <w:r>
        <w:br/>
      </w:r>
      <w:r>
        <w:br/>
      </w:r>
      <w:r>
        <w:br/>
      </w:r>
      <w:r>
        <w:br/>
      </w:r>
      <w:r>
        <w:br/>
      </w:r>
      <w:r>
        <w:br/>
      </w:r>
      <w:r>
        <w:br/>
      </w:r>
      <w:r>
        <w:br/>
      </w:r>
      <w:r>
        <w:br/>
      </w:r>
      <w:r>
        <w:br/>
      </w:r>
      <w:r>
        <w:br/>
      </w:r>
      <w:r>
        <w:br/>
      </w:r>
      <w:r>
        <w:br/>
      </w:r>
      <w:r>
        <w:br/>
      </w:r>
      <w:r>
        <w:br/>
      </w:r>
      <w:r>
        <w:br/>
      </w:r>
      <w:r>
        <w:br/>
      </w:r>
      <w:r>
        <w:br/>
      </w:r>
      <w:r>
        <w:br/>
      </w:r>
      <w:r>
        <w:br/>
      </w:r>
      <w:r>
        <w:br/>
      </w:r>
    </w:p>
    <w:p w:rsidR="00D65E6C" w:rsidRDefault="00D65E6C" w:rsidP="00D65E6C"/>
    <w:p w:rsidR="00D65E6C" w:rsidRPr="00AF0B5E" w:rsidRDefault="004118D7" w:rsidP="00D65E6C">
      <w:pPr>
        <w:pStyle w:val="Heading2"/>
      </w:pPr>
      <w:bookmarkStart w:id="4" w:name="_Toc20921457"/>
      <w:r>
        <w:rPr>
          <w:noProof/>
        </w:rPr>
        <w:lastRenderedPageBreak/>
        <w:drawing>
          <wp:anchor distT="0" distB="0" distL="114300" distR="114300" simplePos="0" relativeHeight="251676672" behindDoc="0" locked="0" layoutInCell="1" allowOverlap="1" wp14:anchorId="72C66451" wp14:editId="40037EAC">
            <wp:simplePos x="0" y="0"/>
            <wp:positionH relativeFrom="margin">
              <wp:posOffset>405765</wp:posOffset>
            </wp:positionH>
            <wp:positionV relativeFrom="paragraph">
              <wp:posOffset>243229</wp:posOffset>
            </wp:positionV>
            <wp:extent cx="5510254" cy="2495043"/>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10254" cy="2495043"/>
                    </a:xfrm>
                    <a:prstGeom prst="rect">
                      <a:avLst/>
                    </a:prstGeom>
                  </pic:spPr>
                </pic:pic>
              </a:graphicData>
            </a:graphic>
            <wp14:sizeRelH relativeFrom="margin">
              <wp14:pctWidth>0</wp14:pctWidth>
            </wp14:sizeRelH>
            <wp14:sizeRelV relativeFrom="margin">
              <wp14:pctHeight>0</wp14:pctHeight>
            </wp14:sizeRelV>
          </wp:anchor>
        </w:drawing>
      </w:r>
      <w:r w:rsidR="00D65E6C">
        <w:t>Time and Attendance Options</w:t>
      </w:r>
      <w:bookmarkEnd w:id="4"/>
      <w:r>
        <w:br/>
      </w:r>
      <w:r>
        <w:br/>
      </w:r>
      <w:r w:rsidR="00D65E6C">
        <w:br/>
      </w:r>
      <w:r w:rsidR="00D65E6C">
        <w:br/>
      </w:r>
      <w:r w:rsidR="00D65E6C">
        <w:br/>
      </w:r>
      <w:r w:rsidR="00D65E6C">
        <w:br/>
      </w:r>
      <w:r w:rsidR="00D65E6C">
        <w:br/>
      </w:r>
      <w:r w:rsidR="00D65E6C">
        <w:br/>
      </w:r>
      <w:r w:rsidR="00D65E6C">
        <w:br/>
      </w:r>
      <w:r w:rsidR="00D65E6C">
        <w:br/>
      </w:r>
    </w:p>
    <w:p w:rsidR="00D65E6C" w:rsidRPr="000E6D12" w:rsidRDefault="00D65E6C" w:rsidP="00D65E6C">
      <w:pPr>
        <w:pStyle w:val="ListParagraph"/>
        <w:numPr>
          <w:ilvl w:val="0"/>
          <w:numId w:val="28"/>
        </w:numPr>
        <w:spacing w:line="259" w:lineRule="auto"/>
        <w:contextualSpacing/>
        <w:jc w:val="left"/>
      </w:pPr>
      <w:r w:rsidRPr="00D65E6C">
        <w:rPr>
          <w:rStyle w:val="Button"/>
        </w:rPr>
        <w:t>Visible in the Totals column of the Timecard's main area</w:t>
      </w:r>
      <w:r>
        <w:t xml:space="preserve"> - Select to have pay code displayed in the Daily and Cumulative Totals column on the timecard. </w:t>
      </w:r>
    </w:p>
    <w:p w:rsidR="00D65E6C" w:rsidRPr="000E6D12" w:rsidRDefault="00D65E6C" w:rsidP="00D65E6C">
      <w:pPr>
        <w:pStyle w:val="ListParagraph"/>
        <w:numPr>
          <w:ilvl w:val="0"/>
          <w:numId w:val="28"/>
        </w:numPr>
        <w:spacing w:line="259" w:lineRule="auto"/>
        <w:contextualSpacing/>
        <w:jc w:val="left"/>
      </w:pPr>
      <w:r w:rsidRPr="00D65E6C">
        <w:rPr>
          <w:rStyle w:val="Button"/>
        </w:rPr>
        <w:t>Edits Count Toward Overtime Limits</w:t>
      </w:r>
      <w:r>
        <w:t xml:space="preserve"> - Select to have hours from pay code edits count toward overtime limits. This option only refers to pay code edits generally performed by a manager or an employee and not hours generated through clocking in and out. </w:t>
      </w:r>
    </w:p>
    <w:p w:rsidR="00D65E6C" w:rsidRPr="000E6D12" w:rsidRDefault="00D65E6C" w:rsidP="00D65E6C">
      <w:pPr>
        <w:pStyle w:val="ListParagraph"/>
        <w:numPr>
          <w:ilvl w:val="0"/>
          <w:numId w:val="28"/>
        </w:numPr>
        <w:spacing w:line="259" w:lineRule="auto"/>
        <w:contextualSpacing/>
        <w:jc w:val="left"/>
      </w:pPr>
      <w:r w:rsidRPr="00D65E6C">
        <w:rPr>
          <w:rStyle w:val="Button"/>
        </w:rPr>
        <w:t>Edits count toward Consecutive Day OT</w:t>
      </w:r>
      <w:r>
        <w:t xml:space="preserve"> - Select to have hours from pay code edits count toward the minimum hours required for a day to count toward consecutive day overtime. </w:t>
      </w:r>
    </w:p>
    <w:p w:rsidR="00D65E6C" w:rsidRPr="000E6D12" w:rsidRDefault="00D65E6C" w:rsidP="00D65E6C">
      <w:pPr>
        <w:pStyle w:val="ListParagraph"/>
        <w:numPr>
          <w:ilvl w:val="0"/>
          <w:numId w:val="28"/>
        </w:numPr>
        <w:spacing w:line="259" w:lineRule="auto"/>
        <w:contextualSpacing/>
        <w:jc w:val="left"/>
      </w:pPr>
      <w:r w:rsidRPr="00D65E6C">
        <w:rPr>
          <w:rStyle w:val="Button"/>
        </w:rPr>
        <w:t>Edit Excuses Absence</w:t>
      </w:r>
      <w:r>
        <w:t xml:space="preserve"> - Select to specify that an edit to this pay code excuses the absence. This option might be selected for Vacation, but not for sick. </w:t>
      </w:r>
    </w:p>
    <w:p w:rsidR="00D65E6C" w:rsidRPr="00D10260" w:rsidRDefault="00D65E6C" w:rsidP="00D65E6C">
      <w:pPr>
        <w:pStyle w:val="ListParagraph"/>
        <w:numPr>
          <w:ilvl w:val="0"/>
          <w:numId w:val="28"/>
        </w:numPr>
        <w:spacing w:line="259" w:lineRule="auto"/>
        <w:contextualSpacing/>
        <w:jc w:val="left"/>
      </w:pPr>
      <w:r w:rsidRPr="00D65E6C">
        <w:rPr>
          <w:rStyle w:val="Button"/>
        </w:rPr>
        <w:t>Edits repeat on scheduled days until canceled</w:t>
      </w:r>
      <w:r>
        <w:t xml:space="preserve"> - Select to allow the system to continually generate pay code edits for a range of days in which the amount of each edit is calculated from the employee's schedule. Pay code edits based on schedule continue until a new transaction (employee punch, Timecard edit, or Group Edit) is entered.</w:t>
      </w:r>
    </w:p>
    <w:p w:rsidR="006D5CB1" w:rsidRDefault="006D5CB1" w:rsidP="006D5CB1">
      <w:r>
        <w:t>Examples:</w:t>
      </w:r>
    </w:p>
    <w:p w:rsidR="006D5CB1" w:rsidRDefault="006D5CB1" w:rsidP="006D5CB1">
      <w:pPr>
        <w:pStyle w:val="ListParagraph"/>
        <w:numPr>
          <w:ilvl w:val="0"/>
          <w:numId w:val="29"/>
        </w:numPr>
        <w:spacing w:line="259" w:lineRule="auto"/>
        <w:contextualSpacing/>
        <w:jc w:val="left"/>
      </w:pPr>
      <w:r>
        <w:t>The below</w:t>
      </w:r>
      <w:r w:rsidRPr="008A55F3">
        <w:t xml:space="preserve"> </w:t>
      </w:r>
      <w:r>
        <w:t>example shows where the chosen time &amp; attendance options appear in the timecard.</w:t>
      </w:r>
    </w:p>
    <w:p w:rsidR="00D65E6C" w:rsidRDefault="006D5CB1" w:rsidP="00D65E6C">
      <w:r>
        <w:rPr>
          <w:noProof/>
        </w:rPr>
        <mc:AlternateContent>
          <mc:Choice Requires="wpg">
            <w:drawing>
              <wp:anchor distT="0" distB="0" distL="114300" distR="114300" simplePos="0" relativeHeight="251678720" behindDoc="0" locked="0" layoutInCell="1" allowOverlap="1" wp14:anchorId="6F4C505A" wp14:editId="5DB370A6">
                <wp:simplePos x="0" y="0"/>
                <wp:positionH relativeFrom="margin">
                  <wp:posOffset>163902</wp:posOffset>
                </wp:positionH>
                <wp:positionV relativeFrom="paragraph">
                  <wp:posOffset>70090</wp:posOffset>
                </wp:positionV>
                <wp:extent cx="6567170" cy="1089025"/>
                <wp:effectExtent l="0" t="0" r="5080" b="0"/>
                <wp:wrapNone/>
                <wp:docPr id="38" name="Group 38"/>
                <wp:cNvGraphicFramePr/>
                <a:graphic xmlns:a="http://schemas.openxmlformats.org/drawingml/2006/main">
                  <a:graphicData uri="http://schemas.microsoft.com/office/word/2010/wordprocessingGroup">
                    <wpg:wgp>
                      <wpg:cNvGrpSpPr/>
                      <wpg:grpSpPr>
                        <a:xfrm>
                          <a:off x="0" y="0"/>
                          <a:ext cx="6567170" cy="1089025"/>
                          <a:chOff x="0" y="0"/>
                          <a:chExt cx="6567170" cy="1089025"/>
                        </a:xfrm>
                      </wpg:grpSpPr>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567170" cy="1089025"/>
                          </a:xfrm>
                          <a:prstGeom prst="rect">
                            <a:avLst/>
                          </a:prstGeom>
                        </pic:spPr>
                      </pic:pic>
                      <pic:pic xmlns:pic="http://schemas.openxmlformats.org/drawingml/2006/picture">
                        <pic:nvPicPr>
                          <pic:cNvPr id="36" name="Picture 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472856" y="198783"/>
                            <a:ext cx="2425065" cy="312420"/>
                          </a:xfrm>
                          <a:prstGeom prst="rect">
                            <a:avLst/>
                          </a:prstGeom>
                          <a:ln w="19050">
                            <a:solidFill>
                              <a:schemeClr val="tx1"/>
                            </a:solidFill>
                          </a:ln>
                          <a:effectLst>
                            <a:outerShdw blurRad="50800" dist="38100" dir="2700000" algn="tl" rotWithShape="0">
                              <a:prstClr val="black">
                                <a:alpha val="40000"/>
                              </a:prstClr>
                            </a:outerShdw>
                          </a:effectLst>
                        </pic:spPr>
                      </pic:pic>
                      <wps:wsp>
                        <wps:cNvPr id="37" name="Straight Arrow Connector 37"/>
                        <wps:cNvCnPr/>
                        <wps:spPr>
                          <a:xfrm>
                            <a:off x="4956810" y="345054"/>
                            <a:ext cx="548640" cy="270345"/>
                          </a:xfrm>
                          <a:prstGeom prst="straightConnector1">
                            <a:avLst/>
                          </a:prstGeom>
                          <a:ln w="28575">
                            <a:solidFill>
                              <a:srgbClr val="FF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4E1AE0" id="Group 38" o:spid="_x0000_s1026" style="position:absolute;margin-left:12.9pt;margin-top:5.5pt;width:517.1pt;height:85.75pt;z-index:251678720;mso-position-horizontal-relative:margin" coordsize="65671,1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">
                <v:shape id="Picture 35" o:spid="_x0000_s1027" type="#_x0000_t75" style="position:absolute;width:65671;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">
                  <v:imagedata r:id="rId24" o:title=""/>
                </v:shape>
                <v:shape id="Picture 36" o:spid="_x0000_s1028" type="#_x0000_t75" style="position:absolute;left:24728;top:1987;width:24251;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" stroked="t" strokecolor="black [3213]" strokeweight="1.5pt">
                  <v:imagedata r:id="rId25" o:title=""/>
                  <v:shadow on="t" color="black" opacity="26214f" origin="-.5,-.5" offset=".74836mm,.74836mm"/>
                  <v:path arrowok="t"/>
                </v:shape>
                <v:shape id="Straight Arrow Connector 37" o:spid="_x0000_s1029" type="#_x0000_t32" style="position:absolute;left:49568;top:3450;width:5486;height:2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" strokecolor="red" strokeweight="2.25pt">
                  <v:stroke endarrow="block"/>
                  <v:shadow on="t" color="black" opacity="26214f" origin=".5,-.5" offset="-.74836mm,.74836mm"/>
                </v:shape>
                <w10:wrap anchorx="margin"/>
              </v:group>
            </w:pict>
          </mc:Fallback>
        </mc:AlternateContent>
      </w:r>
    </w:p>
    <w:p w:rsidR="006D5CB1" w:rsidRDefault="006D5CB1" w:rsidP="00D65E6C"/>
    <w:p w:rsidR="006D5CB1" w:rsidRDefault="006D5CB1" w:rsidP="00D65E6C"/>
    <w:p w:rsidR="006D5CB1" w:rsidRDefault="006D5CB1" w:rsidP="00D65E6C"/>
    <w:p w:rsidR="006D5CB1" w:rsidRDefault="006D5CB1" w:rsidP="00D65E6C"/>
    <w:p w:rsidR="006D5CB1" w:rsidRDefault="006D5CB1" w:rsidP="00D65E6C"/>
    <w:p w:rsidR="006D5CB1" w:rsidRDefault="006D5CB1" w:rsidP="00D65E6C"/>
    <w:p w:rsidR="006D5CB1" w:rsidRDefault="006D5CB1" w:rsidP="00D65E6C"/>
    <w:p w:rsidR="006D5CB1" w:rsidRDefault="006D5CB1" w:rsidP="006D5CB1">
      <w:pPr>
        <w:pStyle w:val="ListParagraph"/>
        <w:numPr>
          <w:ilvl w:val="0"/>
          <w:numId w:val="29"/>
        </w:numPr>
        <w:spacing w:line="259" w:lineRule="auto"/>
        <w:contextualSpacing/>
        <w:jc w:val="left"/>
      </w:pPr>
      <w:r w:rsidRPr="00981927">
        <w:lastRenderedPageBreak/>
        <w:t>The below employee only worked 7a-11am, which was 4 hours of their scheduled shift.</w:t>
      </w:r>
    </w:p>
    <w:p w:rsidR="006D5CB1" w:rsidRPr="00981927" w:rsidRDefault="006D5CB1" w:rsidP="006D5CB1">
      <w:pPr>
        <w:pStyle w:val="ListParagraph"/>
      </w:pPr>
      <w:r w:rsidRPr="00981927">
        <w:t xml:space="preserve">This is reflected in the </w:t>
      </w:r>
      <w:r w:rsidRPr="00981927">
        <w:rPr>
          <w:b/>
        </w:rPr>
        <w:t>Shift</w:t>
      </w:r>
      <w:r w:rsidRPr="00981927">
        <w:t xml:space="preserve"> total column.</w:t>
      </w:r>
    </w:p>
    <w:p w:rsidR="006D5CB1" w:rsidRDefault="006D5CB1" w:rsidP="006D5CB1">
      <w:pPr>
        <w:ind w:left="720"/>
      </w:pPr>
      <w:r>
        <w:t xml:space="preserve">Their manager added a Pay Code Edit to reflect that the rest of this employee’s day was spent at an 8-hour training. The </w:t>
      </w:r>
      <w:r>
        <w:rPr>
          <w:b/>
        </w:rPr>
        <w:t>Daily</w:t>
      </w:r>
      <w:r>
        <w:t xml:space="preserve"> total column reflects the 12 hours the employee spent at work.</w:t>
      </w:r>
    </w:p>
    <w:p w:rsidR="006D5CB1" w:rsidRDefault="006D5CB1" w:rsidP="006D5CB1">
      <w:pPr>
        <w:pStyle w:val="ListParagraph"/>
      </w:pPr>
      <w:r>
        <w:rPr>
          <w:noProof/>
        </w:rPr>
        <mc:AlternateContent>
          <mc:Choice Requires="wpg">
            <w:drawing>
              <wp:anchor distT="0" distB="0" distL="114300" distR="114300" simplePos="0" relativeHeight="251680768" behindDoc="0" locked="0" layoutInCell="1" allowOverlap="1" wp14:anchorId="28C20AE9" wp14:editId="37295FE4">
                <wp:simplePos x="0" y="0"/>
                <wp:positionH relativeFrom="margin">
                  <wp:align>right</wp:align>
                </wp:positionH>
                <wp:positionV relativeFrom="paragraph">
                  <wp:posOffset>525256</wp:posOffset>
                </wp:positionV>
                <wp:extent cx="6400800" cy="2293620"/>
                <wp:effectExtent l="0" t="0" r="0" b="0"/>
                <wp:wrapNone/>
                <wp:docPr id="42" name="Group 42"/>
                <wp:cNvGraphicFramePr/>
                <a:graphic xmlns:a="http://schemas.openxmlformats.org/drawingml/2006/main">
                  <a:graphicData uri="http://schemas.microsoft.com/office/word/2010/wordprocessingGroup">
                    <wpg:wgp>
                      <wpg:cNvGrpSpPr/>
                      <wpg:grpSpPr>
                        <a:xfrm>
                          <a:off x="0" y="0"/>
                          <a:ext cx="6400800" cy="2293620"/>
                          <a:chOff x="0" y="0"/>
                          <a:chExt cx="6400800" cy="2293620"/>
                        </a:xfrm>
                      </wpg:grpSpPr>
                      <pic:pic xmlns:pic="http://schemas.openxmlformats.org/drawingml/2006/picture">
                        <pic:nvPicPr>
                          <pic:cNvPr id="41" name="Picture 4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00800" cy="2293620"/>
                          </a:xfrm>
                          <a:prstGeom prst="rect">
                            <a:avLst/>
                          </a:prstGeom>
                        </pic:spPr>
                      </pic:pic>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09892" y="1137036"/>
                            <a:ext cx="2496185" cy="503555"/>
                          </a:xfrm>
                          <a:prstGeom prst="rect">
                            <a:avLst/>
                          </a:prstGeom>
                          <a:ln w="15875">
                            <a:solidFill>
                              <a:schemeClr val="tx1"/>
                            </a:solidFill>
                          </a:ln>
                          <a:effectLst>
                            <a:outerShdw blurRad="50800" dist="38100" dir="2700000" algn="tl" rotWithShape="0">
                              <a:prstClr val="black">
                                <a:alpha val="40000"/>
                              </a:prstClr>
                            </a:outerShdw>
                          </a:effectLst>
                        </pic:spPr>
                      </pic:pic>
                    </wpg:wgp>
                  </a:graphicData>
                </a:graphic>
              </wp:anchor>
            </w:drawing>
          </mc:Choice>
          <mc:Fallback>
            <w:pict>
              <v:group w14:anchorId="788E0230" id="Group 42" o:spid="_x0000_s1026" style="position:absolute;margin-left:452.8pt;margin-top:41.35pt;width:7in;height:180.6pt;z-index:251680768;mso-position-horizontal:right;mso-position-horizontal-relative:margin" coordsize="64008,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">
                <v:shape id="Picture 41" o:spid="_x0000_s1027" type="#_x0000_t75" style="position:absolute;width:64008;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">
                  <v:imagedata r:id="rId28" o:title=""/>
                </v:shape>
                <v:shape id="Picture 40" o:spid="_x0000_s1028" type="#_x0000_t75" style="position:absolute;left:36098;top:11370;width:24962;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" stroked="t" strokecolor="black [3213]" strokeweight="1.25pt">
                  <v:imagedata r:id="rId29" o:title=""/>
                  <v:shadow on="t" color="black" opacity="26214f" origin="-.5,-.5" offset=".74836mm,.74836mm"/>
                  <v:path arrowok="t"/>
                </v:shape>
                <w10:wrap anchorx="margin"/>
              </v:group>
            </w:pict>
          </mc:Fallback>
        </mc:AlternateContent>
      </w:r>
      <w:r>
        <w:t xml:space="preserve">The </w:t>
      </w:r>
      <w:r>
        <w:rPr>
          <w:b/>
        </w:rPr>
        <w:t>Totals tab</w:t>
      </w:r>
      <w:r>
        <w:t xml:space="preserve"> beneath the timecard reflects that 12 hours as 8 regular pay hours and 4 overtime hours, because the Edits Count Towards Overtime Limits checkbox was selected.</w:t>
      </w:r>
      <w:r>
        <w:br/>
      </w:r>
      <w:r>
        <w:br/>
      </w:r>
      <w:r>
        <w:br/>
      </w:r>
      <w:r>
        <w:br/>
      </w:r>
      <w:r>
        <w:br/>
      </w:r>
      <w:r>
        <w:br/>
      </w:r>
      <w:r>
        <w:br/>
      </w:r>
      <w:r>
        <w:br/>
      </w:r>
    </w:p>
    <w:p w:rsidR="006D5CB1" w:rsidRDefault="006D5CB1" w:rsidP="00D65E6C"/>
    <w:p w:rsidR="006D5CB1" w:rsidRDefault="006D5CB1" w:rsidP="00D65E6C"/>
    <w:p w:rsidR="009548FF" w:rsidRPr="009548FF" w:rsidRDefault="009548FF" w:rsidP="009548FF"/>
    <w:p w:rsidR="009548FF" w:rsidRDefault="009548FF" w:rsidP="009548FF"/>
    <w:p w:rsidR="009548FF" w:rsidRPr="002A6689" w:rsidRDefault="009548FF" w:rsidP="009548FF">
      <w:pPr>
        <w:ind w:left="720" w:hanging="720"/>
        <w:jc w:val="left"/>
      </w:pPr>
      <w:r>
        <w:rPr>
          <w:noProof/>
        </w:rPr>
        <mc:AlternateContent>
          <mc:Choice Requires="wpg">
            <w:drawing>
              <wp:anchor distT="0" distB="0" distL="114300" distR="114300" simplePos="0" relativeHeight="251682816" behindDoc="0" locked="0" layoutInCell="1" allowOverlap="1" wp14:anchorId="38F2270A" wp14:editId="3CD0806D">
                <wp:simplePos x="0" y="0"/>
                <wp:positionH relativeFrom="margin">
                  <wp:posOffset>278070</wp:posOffset>
                </wp:positionH>
                <wp:positionV relativeFrom="paragraph">
                  <wp:posOffset>985700</wp:posOffset>
                </wp:positionV>
                <wp:extent cx="6340415" cy="3916393"/>
                <wp:effectExtent l="0" t="0" r="3810" b="8255"/>
                <wp:wrapNone/>
                <wp:docPr id="50" name="Group 50"/>
                <wp:cNvGraphicFramePr/>
                <a:graphic xmlns:a="http://schemas.openxmlformats.org/drawingml/2006/main">
                  <a:graphicData uri="http://schemas.microsoft.com/office/word/2010/wordprocessingGroup">
                    <wpg:wgp>
                      <wpg:cNvGrpSpPr/>
                      <wpg:grpSpPr>
                        <a:xfrm>
                          <a:off x="0" y="0"/>
                          <a:ext cx="6340415" cy="3916393"/>
                          <a:chOff x="0" y="0"/>
                          <a:chExt cx="6424654" cy="4056712"/>
                        </a:xfrm>
                      </wpg:grpSpPr>
                      <wpg:grpSp>
                        <wpg:cNvPr id="46" name="Group 46"/>
                        <wpg:cNvGrpSpPr/>
                        <wpg:grpSpPr>
                          <a:xfrm>
                            <a:off x="0" y="0"/>
                            <a:ext cx="6424654" cy="4056712"/>
                            <a:chOff x="0" y="0"/>
                            <a:chExt cx="6424654" cy="4056712"/>
                          </a:xfrm>
                        </wpg:grpSpPr>
                        <pic:pic xmlns:pic="http://schemas.openxmlformats.org/drawingml/2006/picture">
                          <pic:nvPicPr>
                            <pic:cNvPr id="43" name="Picture 4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400800" cy="1420495"/>
                            </a:xfrm>
                            <a:prstGeom prst="rect">
                              <a:avLst/>
                            </a:prstGeom>
                          </pic:spPr>
                        </pic:pic>
                        <pic:pic xmlns:pic="http://schemas.openxmlformats.org/drawingml/2006/picture">
                          <pic:nvPicPr>
                            <pic:cNvPr id="44" name="Picture 4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3854" y="1653872"/>
                              <a:ext cx="6400800" cy="2402840"/>
                            </a:xfrm>
                            <a:prstGeom prst="rect">
                              <a:avLst/>
                            </a:prstGeom>
                          </pic:spPr>
                        </pic:pic>
                      </wpg:grpSp>
                      <pic:pic xmlns:pic="http://schemas.openxmlformats.org/drawingml/2006/picture">
                        <pic:nvPicPr>
                          <pic:cNvPr id="49" name="Picture 49"/>
                          <pic:cNvPicPr>
                            <a:picLocks noChangeAspect="1"/>
                          </pic:cNvPicPr>
                        </pic:nvPicPr>
                        <pic:blipFill rotWithShape="1">
                          <a:blip r:embed="rId32">
                            <a:extLst>
                              <a:ext uri="{28A0092B-C50C-407E-A947-70E740481C1C}">
                                <a14:useLocalDpi xmlns:a14="http://schemas.microsoft.com/office/drawing/2010/main" val="0"/>
                              </a:ext>
                            </a:extLst>
                          </a:blip>
                          <a:srcRect r="11309"/>
                          <a:stretch/>
                        </pic:blipFill>
                        <pic:spPr bwMode="auto">
                          <a:xfrm>
                            <a:off x="2671639" y="1065475"/>
                            <a:ext cx="3032125" cy="699135"/>
                          </a:xfrm>
                          <a:prstGeom prst="rect">
                            <a:avLst/>
                          </a:prstGeom>
                          <a:ln w="190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AA0F89" id="Group 50" o:spid="_x0000_s1026" style="position:absolute;margin-left:21.9pt;margin-top:77.6pt;width:499.25pt;height:308.4pt;z-index:251682816;mso-position-horizontal-relative:margin;mso-width-relative:margin;mso-height-relative:margin" coordsize="64246,4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">
                <v:group id="Group 46" o:spid="_x0000_s1027" style="position:absolute;width:64246;height:40567" coordsize="64246,4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3" o:spid="_x0000_s1028" type="#_x0000_t75" style="position:absolute;width:64008;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">
                    <v:imagedata r:id="rId33" o:title=""/>
                  </v:shape>
                  <v:shape id="Picture 44" o:spid="_x0000_s1029" type="#_x0000_t75" style="position:absolute;left:238;top:16538;width:64008;height:2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">
                    <v:imagedata r:id="rId34" o:title=""/>
                  </v:shape>
                </v:group>
                <v:shape id="Picture 49" o:spid="_x0000_s1030" type="#_x0000_t75" style="position:absolute;left:26716;top:10654;width:30321;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" stroked="t" strokecolor="black [3213]" strokeweight="1.5pt">
                  <v:imagedata r:id="rId35" o:title="" cropright="7411f"/>
                  <v:shadow on="t" color="black" opacity="26214f" origin="-.5,-.5" offset=".74836mm,.74836mm"/>
                  <v:path arrowok="t"/>
                </v:shape>
                <w10:wrap anchorx="margin"/>
              </v:group>
            </w:pict>
          </mc:Fallback>
        </mc:AlternateContent>
      </w:r>
      <w:r>
        <w:t>3.</w:t>
      </w:r>
      <w:r>
        <w:tab/>
        <w:t>The below employee has an unexcused absence on Monday and Wednesday.</w:t>
      </w:r>
      <w:r>
        <w:br/>
        <w:t xml:space="preserve">We will add a </w:t>
      </w:r>
      <w:r>
        <w:rPr>
          <w:b/>
        </w:rPr>
        <w:t>Sick</w:t>
      </w:r>
      <w:r>
        <w:t xml:space="preserve"> pay code for Monday and a </w:t>
      </w:r>
      <w:r>
        <w:rPr>
          <w:b/>
        </w:rPr>
        <w:t>Bereavement</w:t>
      </w:r>
      <w:r>
        <w:t xml:space="preserve"> pay code for Wednesday.</w:t>
      </w:r>
      <w:r>
        <w:br/>
        <w:t xml:space="preserve">After saving, we can see that the </w:t>
      </w:r>
      <w:r>
        <w:rPr>
          <w:b/>
        </w:rPr>
        <w:t xml:space="preserve">Sick </w:t>
      </w:r>
      <w:r>
        <w:t>pay code does not excuse the absence and the exception marker remains red.</w:t>
      </w:r>
      <w:r w:rsidR="007A6A61">
        <w:t xml:space="preserve"> </w:t>
      </w:r>
      <w:r>
        <w:t xml:space="preserve">The </w:t>
      </w:r>
      <w:r>
        <w:rPr>
          <w:b/>
        </w:rPr>
        <w:t>Bereavement</w:t>
      </w:r>
      <w:r>
        <w:t xml:space="preserve"> pay code does excuse the absence and the exception marker changes to blue.</w:t>
      </w:r>
      <w:r w:rsidRPr="000D6125">
        <w:rPr>
          <w:noProof/>
        </w:rPr>
        <w:t xml:space="preserve"> </w:t>
      </w:r>
      <w:r>
        <w:br/>
      </w:r>
      <w:r>
        <w:br/>
      </w:r>
      <w:r>
        <w:br/>
      </w:r>
      <w:r>
        <w:br/>
      </w:r>
      <w:r>
        <w:br/>
      </w:r>
      <w:r>
        <w:br/>
      </w:r>
      <w:r>
        <w:br/>
      </w:r>
      <w:r w:rsidRPr="002A6689">
        <w:br/>
      </w:r>
      <w:r w:rsidRPr="002A6689">
        <w:br/>
      </w:r>
    </w:p>
    <w:p w:rsidR="009548FF" w:rsidRDefault="009548FF" w:rsidP="009548FF"/>
    <w:p w:rsidR="009548FF" w:rsidRPr="00B254D0" w:rsidRDefault="009548FF" w:rsidP="009548FF"/>
    <w:p w:rsidR="009548FF" w:rsidRPr="00B254D0" w:rsidRDefault="009548FF" w:rsidP="009548FF"/>
    <w:p w:rsidR="009548FF" w:rsidRDefault="009548FF" w:rsidP="009548FF">
      <w:r>
        <w:br/>
      </w:r>
      <w:r>
        <w:br/>
      </w:r>
    </w:p>
    <w:p w:rsidR="009548FF" w:rsidRDefault="009548FF" w:rsidP="009548FF">
      <w:pPr>
        <w:pStyle w:val="Heading2"/>
      </w:pPr>
      <w:bookmarkStart w:id="5" w:name="_Toc20921458"/>
      <w:r>
        <w:lastRenderedPageBreak/>
        <w:t>Combined Pay Codes</w:t>
      </w:r>
      <w:bookmarkEnd w:id="5"/>
    </w:p>
    <w:p w:rsidR="001065E4" w:rsidRDefault="001065E4" w:rsidP="001065E4">
      <w:r>
        <w:t>After you have created a new pay code, you may wish to add it to a combined pay code. Combined pay codes are used to summarize information from individual pay codes. Combined pay codes are most frequently used for reporting purposes. Examples of combined pay codes include:</w:t>
      </w:r>
    </w:p>
    <w:p w:rsidR="001065E4" w:rsidRDefault="001065E4" w:rsidP="001065E4">
      <w:pPr>
        <w:pStyle w:val="ListParagraph"/>
        <w:numPr>
          <w:ilvl w:val="0"/>
          <w:numId w:val="31"/>
        </w:numPr>
        <w:spacing w:line="259" w:lineRule="auto"/>
        <w:contextualSpacing/>
        <w:jc w:val="left"/>
      </w:pPr>
      <w:r>
        <w:t>All Overtime: summarize information from all types of overtime pay codes</w:t>
      </w:r>
    </w:p>
    <w:p w:rsidR="001065E4" w:rsidRDefault="001065E4" w:rsidP="001065E4">
      <w:pPr>
        <w:pStyle w:val="ListParagraph"/>
        <w:numPr>
          <w:ilvl w:val="0"/>
          <w:numId w:val="31"/>
        </w:numPr>
        <w:spacing w:line="259" w:lineRule="auto"/>
        <w:contextualSpacing/>
        <w:jc w:val="left"/>
      </w:pPr>
      <w:r>
        <w:t>All Worked Hours: summarize all worked time, such as Regular, OT, Training</w:t>
      </w:r>
    </w:p>
    <w:p w:rsidR="001065E4" w:rsidRDefault="001065E4" w:rsidP="001065E4">
      <w:pPr>
        <w:pStyle w:val="ListParagraph"/>
        <w:numPr>
          <w:ilvl w:val="0"/>
          <w:numId w:val="31"/>
        </w:numPr>
        <w:spacing w:line="259" w:lineRule="auto"/>
        <w:contextualSpacing/>
        <w:jc w:val="left"/>
      </w:pPr>
      <w:r>
        <w:rPr>
          <w:noProof/>
        </w:rPr>
        <w:drawing>
          <wp:anchor distT="0" distB="0" distL="114300" distR="114300" simplePos="0" relativeHeight="251684864" behindDoc="0" locked="0" layoutInCell="1" allowOverlap="1" wp14:anchorId="0E4D9732" wp14:editId="51AE1A0D">
            <wp:simplePos x="0" y="0"/>
            <wp:positionH relativeFrom="column">
              <wp:posOffset>2503685</wp:posOffset>
            </wp:positionH>
            <wp:positionV relativeFrom="paragraph">
              <wp:posOffset>169462</wp:posOffset>
            </wp:positionV>
            <wp:extent cx="1798121" cy="4037162"/>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01720" cy="4045242"/>
                    </a:xfrm>
                    <a:prstGeom prst="rect">
                      <a:avLst/>
                    </a:prstGeom>
                  </pic:spPr>
                </pic:pic>
              </a:graphicData>
            </a:graphic>
            <wp14:sizeRelH relativeFrom="margin">
              <wp14:pctWidth>0</wp14:pctWidth>
            </wp14:sizeRelH>
            <wp14:sizeRelV relativeFrom="margin">
              <wp14:pctHeight>0</wp14:pctHeight>
            </wp14:sizeRelV>
          </wp:anchor>
        </w:drawing>
      </w:r>
      <w:r>
        <w:t>All Non-Worked Hours: summarize all non-productive time, such as Personal, Sick, Vacation, Floating Holiday</w:t>
      </w:r>
    </w:p>
    <w:p w:rsidR="001065E4" w:rsidRPr="00C64342" w:rsidRDefault="001065E4" w:rsidP="001065E4">
      <w:pPr>
        <w:jc w:val="left"/>
      </w:pPr>
      <w:r>
        <w:t>To add a pay code to a</w:t>
      </w:r>
      <w:r>
        <w:br/>
        <w:t xml:space="preserve">combined pay code, access </w:t>
      </w:r>
      <w:r>
        <w:rPr>
          <w:b/>
        </w:rPr>
        <w:t>Setup</w:t>
      </w:r>
      <w:r>
        <w:rPr>
          <w:b/>
        </w:rPr>
        <w:br/>
      </w:r>
      <w:r>
        <w:t xml:space="preserve">and the </w:t>
      </w:r>
      <w:r>
        <w:rPr>
          <w:b/>
        </w:rPr>
        <w:t>Pay Policies</w:t>
      </w:r>
      <w:r>
        <w:t xml:space="preserve"> menu. </w:t>
      </w:r>
      <w:r>
        <w:br/>
        <w:t xml:space="preserve">Under </w:t>
      </w:r>
      <w:r>
        <w:rPr>
          <w:b/>
        </w:rPr>
        <w:t>Pay Codes</w:t>
      </w:r>
      <w:r>
        <w:t>, choose</w:t>
      </w:r>
      <w:r>
        <w:br/>
      </w:r>
      <w:r>
        <w:rPr>
          <w:b/>
        </w:rPr>
        <w:t>Combined Pay Codes</w:t>
      </w:r>
      <w:r>
        <w:t>.</w:t>
      </w:r>
    </w:p>
    <w:p w:rsidR="001065E4" w:rsidRDefault="001065E4" w:rsidP="001065E4">
      <w:pPr>
        <w:jc w:val="left"/>
      </w:pPr>
    </w:p>
    <w:p w:rsidR="001065E4" w:rsidRDefault="001065E4" w:rsidP="001065E4"/>
    <w:p w:rsidR="001065E4" w:rsidRDefault="001065E4" w:rsidP="001065E4"/>
    <w:p w:rsidR="001065E4" w:rsidRDefault="001065E4" w:rsidP="001065E4"/>
    <w:p w:rsidR="001065E4" w:rsidRDefault="001065E4" w:rsidP="001065E4"/>
    <w:p w:rsidR="001065E4" w:rsidRDefault="001065E4" w:rsidP="001065E4"/>
    <w:p w:rsidR="001065E4" w:rsidRDefault="001065E4" w:rsidP="001065E4"/>
    <w:p w:rsidR="001065E4" w:rsidRPr="001065E4" w:rsidRDefault="001065E4" w:rsidP="001065E4">
      <w:pPr>
        <w:jc w:val="left"/>
      </w:pPr>
      <w:r>
        <w:rPr>
          <w:noProof/>
        </w:rPr>
        <w:drawing>
          <wp:anchor distT="0" distB="0" distL="114300" distR="114300" simplePos="0" relativeHeight="251685888" behindDoc="0" locked="0" layoutInCell="1" allowOverlap="1" wp14:anchorId="1F2A4A1A" wp14:editId="34699812">
            <wp:simplePos x="0" y="0"/>
            <wp:positionH relativeFrom="page">
              <wp:posOffset>3923665</wp:posOffset>
            </wp:positionH>
            <wp:positionV relativeFrom="paragraph">
              <wp:posOffset>871855</wp:posOffset>
            </wp:positionV>
            <wp:extent cx="2649111" cy="27857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49111" cy="278574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t>Choose the Combined Pay Code you wish to</w:t>
      </w:r>
      <w:r>
        <w:br/>
        <w:t>update and choose Edit.</w:t>
      </w:r>
      <w:r w:rsidRPr="00AE5BD5">
        <w:rPr>
          <w:noProof/>
        </w:rPr>
        <w:t xml:space="preserve"> </w:t>
      </w:r>
      <w:r>
        <w:br/>
      </w:r>
      <w:r>
        <w:br/>
      </w:r>
      <w:r>
        <w:br/>
      </w:r>
      <w:r>
        <w:br/>
      </w:r>
      <w:r>
        <w:br/>
      </w:r>
      <w:r>
        <w:br/>
      </w:r>
      <w:r>
        <w:br/>
      </w:r>
      <w:r>
        <w:br/>
      </w:r>
      <w:r>
        <w:br/>
      </w:r>
      <w:r>
        <w:br/>
      </w:r>
      <w:r>
        <w:br/>
      </w:r>
    </w:p>
    <w:p w:rsidR="00137122" w:rsidRDefault="00137122" w:rsidP="00137122">
      <w:r>
        <w:lastRenderedPageBreak/>
        <w:t>In this example we will add the Jury Duty pay code to the combined pay code used to track Total Non-Worked Hours:</w:t>
      </w:r>
    </w:p>
    <w:p w:rsidR="00137122" w:rsidRPr="00F67D28" w:rsidRDefault="00137122" w:rsidP="00137122">
      <w:r>
        <w:t xml:space="preserve">Choose the Jury Duty pay code from the list of available pay codes. Use the right arrow to move it to the list of selected pay codes. </w:t>
      </w:r>
      <w:r>
        <w:rPr>
          <w:b/>
        </w:rPr>
        <w:t>Save and Return</w:t>
      </w:r>
      <w:r>
        <w:t>.</w:t>
      </w:r>
    </w:p>
    <w:p w:rsidR="00137122" w:rsidRDefault="00137122" w:rsidP="00137122">
      <w:r>
        <w:rPr>
          <w:noProof/>
        </w:rPr>
        <w:drawing>
          <wp:anchor distT="0" distB="0" distL="114300" distR="114300" simplePos="0" relativeHeight="251687936" behindDoc="0" locked="0" layoutInCell="1" allowOverlap="1" wp14:anchorId="7951E3F4" wp14:editId="55A311BC">
            <wp:simplePos x="0" y="0"/>
            <wp:positionH relativeFrom="margin">
              <wp:align>center</wp:align>
            </wp:positionH>
            <wp:positionV relativeFrom="paragraph">
              <wp:posOffset>15875</wp:posOffset>
            </wp:positionV>
            <wp:extent cx="4276725" cy="198408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76725" cy="1984087"/>
                    </a:xfrm>
                    <a:prstGeom prst="rect">
                      <a:avLst/>
                    </a:prstGeom>
                  </pic:spPr>
                </pic:pic>
              </a:graphicData>
            </a:graphic>
            <wp14:sizeRelH relativeFrom="margin">
              <wp14:pctWidth>0</wp14:pctWidth>
            </wp14:sizeRelH>
            <wp14:sizeRelV relativeFrom="margin">
              <wp14:pctHeight>0</wp14:pctHeight>
            </wp14:sizeRelV>
          </wp:anchor>
        </w:drawing>
      </w:r>
    </w:p>
    <w:p w:rsidR="00137122" w:rsidRDefault="00137122" w:rsidP="00137122"/>
    <w:p w:rsidR="00137122" w:rsidRDefault="00137122" w:rsidP="00137122"/>
    <w:p w:rsidR="00137122" w:rsidRDefault="00137122" w:rsidP="00137122"/>
    <w:p w:rsidR="00137122" w:rsidRDefault="00137122" w:rsidP="00137122"/>
    <w:p w:rsidR="00137122" w:rsidRDefault="00137122" w:rsidP="00137122"/>
    <w:p w:rsidR="00137122" w:rsidRDefault="00137122" w:rsidP="00137122">
      <w:r>
        <w:br/>
      </w:r>
    </w:p>
    <w:p w:rsidR="00137122" w:rsidRDefault="00137122" w:rsidP="00137122">
      <w:r>
        <w:t>Now the Jury Duty pay code will be included when running a report for Total Non-Worked Hours.</w:t>
      </w:r>
    </w:p>
    <w:p w:rsidR="00137122" w:rsidRDefault="00137122" w:rsidP="00137122">
      <w:r>
        <w:rPr>
          <w:noProof/>
        </w:rPr>
        <w:drawing>
          <wp:anchor distT="0" distB="0" distL="114300" distR="114300" simplePos="0" relativeHeight="251688960" behindDoc="0" locked="0" layoutInCell="1" allowOverlap="1" wp14:anchorId="6BEC2A24" wp14:editId="5E19A6E7">
            <wp:simplePos x="0" y="0"/>
            <wp:positionH relativeFrom="margin">
              <wp:align>center</wp:align>
            </wp:positionH>
            <wp:positionV relativeFrom="paragraph">
              <wp:posOffset>6985</wp:posOffset>
            </wp:positionV>
            <wp:extent cx="5105400" cy="3058175"/>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05400" cy="3058175"/>
                    </a:xfrm>
                    <a:prstGeom prst="rect">
                      <a:avLst/>
                    </a:prstGeom>
                  </pic:spPr>
                </pic:pic>
              </a:graphicData>
            </a:graphic>
            <wp14:sizeRelH relativeFrom="margin">
              <wp14:pctWidth>0</wp14:pctWidth>
            </wp14:sizeRelH>
            <wp14:sizeRelV relativeFrom="margin">
              <wp14:pctHeight>0</wp14:pctHeight>
            </wp14:sizeRelV>
          </wp:anchor>
        </w:drawing>
      </w:r>
    </w:p>
    <w:p w:rsidR="00137122" w:rsidRDefault="00137122" w:rsidP="00137122">
      <w:r>
        <w:br w:type="page"/>
      </w:r>
    </w:p>
    <w:p w:rsidR="00783426" w:rsidRDefault="00783426" w:rsidP="00783426">
      <w:pPr>
        <w:pStyle w:val="Heading2"/>
      </w:pPr>
      <w:bookmarkStart w:id="6" w:name="_Toc18403483"/>
      <w:bookmarkStart w:id="7" w:name="_Toc20921459"/>
      <w:r w:rsidRPr="00B254D0">
        <w:lastRenderedPageBreak/>
        <w:t>Manager</w:t>
      </w:r>
      <w:r>
        <w:t xml:space="preserve"> and Employee</w:t>
      </w:r>
      <w:r w:rsidRPr="00B254D0">
        <w:t xml:space="preserve"> Access to Pay Codes</w:t>
      </w:r>
      <w:bookmarkEnd w:id="6"/>
      <w:bookmarkEnd w:id="7"/>
    </w:p>
    <w:p w:rsidR="004B7707" w:rsidRPr="0053035F" w:rsidRDefault="0053035F" w:rsidP="0053035F">
      <w:r>
        <w:t>After creating a new pay code, you may wish to add it to Pay Code Data Access Profiles so it can be accessed by employees and/or managers.</w:t>
      </w:r>
    </w:p>
    <w:p w:rsidR="004B7707" w:rsidRDefault="0053035F" w:rsidP="004B7707">
      <w:pPr>
        <w:pStyle w:val="Heading3"/>
      </w:pPr>
      <w:bookmarkStart w:id="8" w:name="_Toc20921460"/>
      <w:r>
        <w:rPr>
          <w:rStyle w:val="Heading3Char"/>
        </w:rPr>
        <w:t>Setting up Pay Code Access Profiles</w:t>
      </w:r>
      <w:bookmarkEnd w:id="8"/>
      <w:r w:rsidR="00783426">
        <w:t xml:space="preserve"> </w:t>
      </w:r>
    </w:p>
    <w:p w:rsidR="00783426" w:rsidRDefault="0053035F" w:rsidP="004B7707">
      <w:r w:rsidRPr="0053035F">
        <w:rPr>
          <w:rStyle w:val="Heading3Char"/>
          <w:noProof/>
        </w:rPr>
        <w:drawing>
          <wp:anchor distT="0" distB="0" distL="114300" distR="114300" simplePos="0" relativeHeight="251691008" behindDoc="0" locked="0" layoutInCell="1" allowOverlap="1" wp14:anchorId="48DA8A73" wp14:editId="02FE2D94">
            <wp:simplePos x="0" y="0"/>
            <wp:positionH relativeFrom="column">
              <wp:posOffset>4206180</wp:posOffset>
            </wp:positionH>
            <wp:positionV relativeFrom="paragraph">
              <wp:posOffset>45097</wp:posOffset>
            </wp:positionV>
            <wp:extent cx="2113889" cy="2031956"/>
            <wp:effectExtent l="0" t="0" r="127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13889" cy="2031956"/>
                    </a:xfrm>
                    <a:prstGeom prst="rect">
                      <a:avLst/>
                    </a:prstGeom>
                  </pic:spPr>
                </pic:pic>
              </a:graphicData>
            </a:graphic>
            <wp14:sizeRelH relativeFrom="margin">
              <wp14:pctWidth>0</wp14:pctWidth>
            </wp14:sizeRelH>
            <wp14:sizeRelV relativeFrom="margin">
              <wp14:pctHeight>0</wp14:pctHeight>
            </wp14:sizeRelV>
          </wp:anchor>
        </w:drawing>
      </w:r>
      <w:r w:rsidR="00783426">
        <w:t>Under Setup and Access Profiles, choose Pay Codes.</w:t>
      </w:r>
    </w:p>
    <w:p w:rsidR="00783426" w:rsidRDefault="00783426" w:rsidP="004B7707"/>
    <w:p w:rsidR="00783426" w:rsidRDefault="00783426" w:rsidP="004B7707"/>
    <w:p w:rsidR="00783426" w:rsidRDefault="00783426" w:rsidP="004B7707"/>
    <w:p w:rsidR="00783426" w:rsidRDefault="00783426" w:rsidP="004B7707"/>
    <w:p w:rsidR="00783426" w:rsidRDefault="00783426" w:rsidP="004B7707"/>
    <w:p w:rsidR="00783426" w:rsidRDefault="00783426" w:rsidP="00783426">
      <w:pPr>
        <w:ind w:firstLine="630"/>
      </w:pPr>
      <w:r>
        <w:br/>
      </w:r>
      <w:r>
        <w:br/>
      </w:r>
    </w:p>
    <w:p w:rsidR="00783426" w:rsidRDefault="00783426" w:rsidP="00783426">
      <w:pPr>
        <w:ind w:firstLine="630"/>
      </w:pPr>
    </w:p>
    <w:p w:rsidR="009548FF" w:rsidRDefault="00783426" w:rsidP="00783426">
      <w:pPr>
        <w:jc w:val="left"/>
      </w:pPr>
      <w:r>
        <w:rPr>
          <w:noProof/>
        </w:rPr>
        <w:drawing>
          <wp:anchor distT="0" distB="0" distL="114300" distR="114300" simplePos="0" relativeHeight="251692032" behindDoc="0" locked="0" layoutInCell="1" allowOverlap="1" wp14:anchorId="6C274B66" wp14:editId="3A847095">
            <wp:simplePos x="0" y="0"/>
            <wp:positionH relativeFrom="column">
              <wp:posOffset>2573619</wp:posOffset>
            </wp:positionH>
            <wp:positionV relativeFrom="paragraph">
              <wp:posOffset>349094</wp:posOffset>
            </wp:positionV>
            <wp:extent cx="3307218" cy="20859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07218" cy="2085975"/>
                    </a:xfrm>
                    <a:prstGeom prst="rect">
                      <a:avLst/>
                    </a:prstGeom>
                  </pic:spPr>
                </pic:pic>
              </a:graphicData>
            </a:graphic>
            <wp14:sizeRelH relativeFrom="margin">
              <wp14:pctWidth>0</wp14:pctWidth>
            </wp14:sizeRelH>
            <wp14:sizeRelV relativeFrom="margin">
              <wp14:pctHeight>0</wp14:pctHeight>
            </wp14:sizeRelV>
          </wp:anchor>
        </w:drawing>
      </w:r>
      <w:r>
        <w:t>Select the Pay Code Data Access</w:t>
      </w:r>
      <w:r>
        <w:br/>
        <w:t xml:space="preserve">Profile you wish to update and </w:t>
      </w:r>
      <w:r>
        <w:br/>
        <w:t xml:space="preserve">choose Edit. </w:t>
      </w:r>
      <w:r>
        <w:br/>
      </w:r>
      <w:r>
        <w:br/>
      </w:r>
      <w:r>
        <w:br/>
      </w:r>
      <w:r>
        <w:br/>
      </w:r>
      <w:r>
        <w:br/>
      </w:r>
      <w:r>
        <w:br/>
      </w:r>
      <w:r>
        <w:br/>
      </w:r>
      <w:r>
        <w:br/>
      </w:r>
      <w:r>
        <w:br/>
      </w:r>
      <w:r>
        <w:br/>
      </w:r>
    </w:p>
    <w:p w:rsidR="0087391B" w:rsidRDefault="0087391B" w:rsidP="00783426">
      <w:pPr>
        <w:jc w:val="left"/>
      </w:pPr>
    </w:p>
    <w:p w:rsidR="0087391B" w:rsidRDefault="0087391B" w:rsidP="00783426">
      <w:pPr>
        <w:jc w:val="left"/>
      </w:pPr>
    </w:p>
    <w:p w:rsidR="0087391B" w:rsidRDefault="0087391B" w:rsidP="00783426">
      <w:pPr>
        <w:jc w:val="left"/>
      </w:pPr>
    </w:p>
    <w:p w:rsidR="0087391B" w:rsidRDefault="0087391B" w:rsidP="00783426">
      <w:pPr>
        <w:jc w:val="left"/>
      </w:pPr>
    </w:p>
    <w:p w:rsidR="0087391B" w:rsidRDefault="0087391B" w:rsidP="00783426">
      <w:pPr>
        <w:jc w:val="left"/>
      </w:pPr>
    </w:p>
    <w:p w:rsidR="0087391B" w:rsidRDefault="0087391B" w:rsidP="00783426">
      <w:pPr>
        <w:jc w:val="left"/>
      </w:pPr>
    </w:p>
    <w:p w:rsidR="0087391B" w:rsidRDefault="0087391B" w:rsidP="00783426">
      <w:pPr>
        <w:jc w:val="left"/>
      </w:pPr>
    </w:p>
    <w:p w:rsidR="0087391B" w:rsidRDefault="0087391B" w:rsidP="0087391B">
      <w:r>
        <w:lastRenderedPageBreak/>
        <w:t>In this example we will add a pay code that managers can apply to their employees’ timecards.</w:t>
      </w:r>
    </w:p>
    <w:p w:rsidR="00767F83" w:rsidRDefault="0087391B" w:rsidP="0087391B">
      <w:r>
        <w:t xml:space="preserve">We can add Jury Duty to the list of available pay code for users who are assigned the </w:t>
      </w:r>
      <w:r>
        <w:rPr>
          <w:b/>
        </w:rPr>
        <w:t xml:space="preserve">Managers </w:t>
      </w:r>
      <w:r>
        <w:t xml:space="preserve">Pay Code Data Access Profile. Select this pay code from the Available Pay Codes box on the left. Use the right arrow to move this pay code to the Selected Pay Codes box on the right. Click </w:t>
      </w:r>
      <w:r>
        <w:rPr>
          <w:b/>
        </w:rPr>
        <w:t>Save and Return</w:t>
      </w:r>
      <w:r>
        <w:t xml:space="preserve">. </w:t>
      </w:r>
    </w:p>
    <w:p w:rsidR="0087391B" w:rsidRPr="006649B2" w:rsidRDefault="0087391B" w:rsidP="0087391B">
      <w:r>
        <w:t xml:space="preserve">This pay code is now included in the group of pay codes in the </w:t>
      </w:r>
      <w:r w:rsidRPr="00F43FF1">
        <w:rPr>
          <w:b/>
        </w:rPr>
        <w:t>Managers</w:t>
      </w:r>
      <w:r>
        <w:t xml:space="preserve"> Pay Code Data Access Profile. Any users who are assigned this profile can use the specified pay codes.</w:t>
      </w:r>
    </w:p>
    <w:p w:rsidR="0087391B" w:rsidRDefault="0087391B" w:rsidP="0087391B">
      <w:pPr>
        <w:ind w:left="720"/>
      </w:pPr>
      <w:r>
        <w:rPr>
          <w:noProof/>
        </w:rPr>
        <w:drawing>
          <wp:anchor distT="0" distB="0" distL="114300" distR="114300" simplePos="0" relativeHeight="251694080" behindDoc="0" locked="0" layoutInCell="1" allowOverlap="1" wp14:anchorId="16D53A95" wp14:editId="0D353315">
            <wp:simplePos x="0" y="0"/>
            <wp:positionH relativeFrom="margin">
              <wp:posOffset>800100</wp:posOffset>
            </wp:positionH>
            <wp:positionV relativeFrom="paragraph">
              <wp:posOffset>1270</wp:posOffset>
            </wp:positionV>
            <wp:extent cx="5298004" cy="3771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302042" cy="3774775"/>
                    </a:xfrm>
                    <a:prstGeom prst="rect">
                      <a:avLst/>
                    </a:prstGeom>
                  </pic:spPr>
                </pic:pic>
              </a:graphicData>
            </a:graphic>
            <wp14:sizeRelH relativeFrom="margin">
              <wp14:pctWidth>0</wp14:pctWidth>
            </wp14:sizeRelH>
            <wp14:sizeRelV relativeFrom="margin">
              <wp14:pctHeight>0</wp14:pctHeight>
            </wp14:sizeRelV>
          </wp:anchor>
        </w:drawing>
      </w:r>
    </w:p>
    <w:p w:rsidR="0087391B" w:rsidRDefault="0087391B" w:rsidP="0087391B">
      <w:pPr>
        <w:ind w:left="360"/>
      </w:pPr>
      <w:r>
        <w:br/>
      </w:r>
      <w:r>
        <w:br/>
      </w:r>
      <w:r>
        <w:br/>
      </w:r>
      <w:r>
        <w:br/>
      </w:r>
      <w:r>
        <w:br/>
      </w:r>
      <w:r>
        <w:br/>
      </w:r>
      <w:r>
        <w:br/>
      </w:r>
      <w:r>
        <w:br/>
      </w:r>
      <w:r>
        <w:br/>
      </w:r>
      <w:r>
        <w:br/>
      </w:r>
      <w:r>
        <w:br/>
      </w:r>
      <w:r>
        <w:br/>
      </w:r>
      <w:r>
        <w:br/>
      </w:r>
      <w:r>
        <w:br/>
      </w:r>
    </w:p>
    <w:p w:rsidR="0087391B" w:rsidRDefault="0087391B" w:rsidP="0087391B">
      <w:pPr>
        <w:ind w:left="360"/>
      </w:pPr>
    </w:p>
    <w:p w:rsidR="0087391B" w:rsidRDefault="0087391B" w:rsidP="0087391B">
      <w:pPr>
        <w:jc w:val="left"/>
      </w:pPr>
      <w:r>
        <w:br/>
      </w:r>
      <w:r>
        <w:br/>
      </w:r>
      <w:r>
        <w:br/>
      </w:r>
      <w:r>
        <w:br/>
      </w:r>
      <w:r>
        <w:br/>
      </w:r>
      <w:r>
        <w:br/>
      </w:r>
      <w:r>
        <w:br/>
      </w:r>
      <w:r>
        <w:br/>
      </w:r>
      <w:r>
        <w:br/>
      </w:r>
      <w:r>
        <w:br/>
      </w:r>
      <w:r>
        <w:br/>
      </w:r>
      <w:r>
        <w:br/>
      </w:r>
      <w:r>
        <w:br/>
      </w:r>
      <w:r>
        <w:br/>
      </w:r>
      <w:r>
        <w:br/>
      </w:r>
      <w:r>
        <w:br/>
      </w:r>
    </w:p>
    <w:p w:rsidR="0087391B" w:rsidRDefault="0087391B" w:rsidP="0087391B">
      <w:pPr>
        <w:jc w:val="left"/>
      </w:pPr>
    </w:p>
    <w:p w:rsidR="0087391B" w:rsidRDefault="0087391B" w:rsidP="0087391B">
      <w:r>
        <w:lastRenderedPageBreak/>
        <w:t xml:space="preserve">In this example we will add a pay code that employees can use when updating their own timecard. </w:t>
      </w:r>
    </w:p>
    <w:p w:rsidR="00767F83" w:rsidRDefault="0087391B" w:rsidP="0087391B">
      <w:r>
        <w:t xml:space="preserve">We can add Sick to the list of available pay code for users who are assigned the </w:t>
      </w:r>
      <w:r>
        <w:rPr>
          <w:b/>
        </w:rPr>
        <w:t xml:space="preserve">Hourly Employees </w:t>
      </w:r>
      <w:r>
        <w:t xml:space="preserve">Pay Code Data Access Profile. Select this pay code from the Available Pay Codes box on the left. Use the right arrow to move this pay code to the Selected Pay Codes box on the right. Click </w:t>
      </w:r>
      <w:r>
        <w:rPr>
          <w:b/>
        </w:rPr>
        <w:t>Save and Return</w:t>
      </w:r>
      <w:r>
        <w:t xml:space="preserve">. </w:t>
      </w:r>
    </w:p>
    <w:p w:rsidR="0087391B" w:rsidRPr="006649B2" w:rsidRDefault="0087391B" w:rsidP="0087391B">
      <w:r>
        <w:t xml:space="preserve">This pay code is now included in the group of pay codes in the </w:t>
      </w:r>
      <w:r>
        <w:rPr>
          <w:b/>
        </w:rPr>
        <w:t>Hourly Employees</w:t>
      </w:r>
      <w:r>
        <w:t xml:space="preserve"> Pay Code Data Access Profile. Any users who are assigned this profile can use the specified pay codes.</w:t>
      </w:r>
    </w:p>
    <w:p w:rsidR="0087391B" w:rsidRDefault="0087391B" w:rsidP="0087391B">
      <w:pPr>
        <w:ind w:left="720"/>
      </w:pPr>
      <w:r>
        <w:rPr>
          <w:noProof/>
        </w:rPr>
        <w:drawing>
          <wp:anchor distT="0" distB="0" distL="114300" distR="114300" simplePos="0" relativeHeight="251696128" behindDoc="0" locked="0" layoutInCell="1" allowOverlap="1" wp14:anchorId="661B46A5" wp14:editId="3F721F3A">
            <wp:simplePos x="0" y="0"/>
            <wp:positionH relativeFrom="margin">
              <wp:align>center</wp:align>
            </wp:positionH>
            <wp:positionV relativeFrom="paragraph">
              <wp:posOffset>10160</wp:posOffset>
            </wp:positionV>
            <wp:extent cx="4565109" cy="321945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565109" cy="3219450"/>
                    </a:xfrm>
                    <a:prstGeom prst="rect">
                      <a:avLst/>
                    </a:prstGeom>
                  </pic:spPr>
                </pic:pic>
              </a:graphicData>
            </a:graphic>
            <wp14:sizeRelH relativeFrom="margin">
              <wp14:pctWidth>0</wp14:pctWidth>
            </wp14:sizeRelH>
            <wp14:sizeRelV relativeFrom="margin">
              <wp14:pctHeight>0</wp14:pctHeight>
            </wp14:sizeRelV>
          </wp:anchor>
        </w:drawing>
      </w:r>
      <w:r>
        <w:t>.</w:t>
      </w:r>
    </w:p>
    <w:p w:rsidR="0087391B" w:rsidRDefault="0087391B" w:rsidP="0087391B">
      <w:pPr>
        <w:ind w:left="720"/>
      </w:pPr>
      <w:r>
        <w:br/>
      </w:r>
      <w:r>
        <w:br/>
      </w:r>
      <w:r>
        <w:br/>
      </w:r>
      <w:r>
        <w:br/>
      </w:r>
      <w:r>
        <w:br/>
      </w:r>
      <w:r>
        <w:br/>
      </w:r>
      <w:r>
        <w:br/>
      </w:r>
      <w:r>
        <w:br/>
      </w:r>
      <w:r>
        <w:br/>
      </w:r>
      <w:r>
        <w:br/>
      </w:r>
    </w:p>
    <w:p w:rsidR="0087391B" w:rsidRDefault="0087391B" w:rsidP="0087391B">
      <w:pPr>
        <w:ind w:left="720"/>
      </w:pPr>
    </w:p>
    <w:p w:rsidR="0087391B" w:rsidRDefault="0087391B" w:rsidP="0087391B">
      <w:pPr>
        <w:ind w:left="720"/>
      </w:pPr>
    </w:p>
    <w:p w:rsidR="00430748" w:rsidRDefault="0087391B" w:rsidP="0087391B">
      <w:pPr>
        <w:ind w:left="720"/>
      </w:pPr>
      <w:r>
        <w:br/>
      </w:r>
      <w:r>
        <w:br/>
      </w:r>
      <w:r>
        <w:br/>
      </w:r>
      <w:r>
        <w:br/>
      </w:r>
      <w:r>
        <w:br/>
      </w: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430748" w:rsidRDefault="00430748" w:rsidP="0087391B">
      <w:pPr>
        <w:ind w:left="720"/>
      </w:pPr>
    </w:p>
    <w:p w:rsidR="00537A7D" w:rsidRDefault="00537A7D" w:rsidP="00537A7D">
      <w:pPr>
        <w:pStyle w:val="Heading3"/>
      </w:pPr>
      <w:bookmarkStart w:id="9" w:name="_Toc20921461"/>
      <w:r w:rsidRPr="00537A7D">
        <w:rPr>
          <w:rStyle w:val="Heading3Char"/>
        </w:rPr>
        <w:lastRenderedPageBreak/>
        <w:t>Assigning Pay Code Access Profiles – Manager</w:t>
      </w:r>
      <w:r>
        <w:t xml:space="preserve"> Access</w:t>
      </w:r>
      <w:bookmarkEnd w:id="9"/>
    </w:p>
    <w:p w:rsidR="00537A7D" w:rsidRDefault="00537A7D" w:rsidP="00537A7D">
      <w:pPr>
        <w:jc w:val="left"/>
      </w:pPr>
      <w:r>
        <w:t xml:space="preserve">Manager Access to Pay Codes can be set in the manager’s </w:t>
      </w:r>
      <w:r w:rsidRPr="00414BCB">
        <w:rPr>
          <w:b/>
        </w:rPr>
        <w:t>People Record</w:t>
      </w:r>
      <w:r>
        <w:t xml:space="preserve">. </w:t>
      </w:r>
    </w:p>
    <w:p w:rsidR="00537A7D" w:rsidRDefault="00537A7D" w:rsidP="00537A7D">
      <w:pPr>
        <w:jc w:val="left"/>
      </w:pPr>
      <w:r>
        <w:t xml:space="preserve">Under the </w:t>
      </w:r>
      <w:r w:rsidRPr="00414BCB">
        <w:rPr>
          <w:b/>
        </w:rPr>
        <w:t>Job Assignment</w:t>
      </w:r>
      <w:r>
        <w:t xml:space="preserve"> tab, expand </w:t>
      </w:r>
      <w:r w:rsidRPr="00414BCB">
        <w:rPr>
          <w:b/>
        </w:rPr>
        <w:t>Manager Role – General</w:t>
      </w:r>
      <w:r w:rsidRPr="00414BCB">
        <w:t>.</w:t>
      </w:r>
    </w:p>
    <w:p w:rsidR="00537A7D" w:rsidRDefault="00537A7D" w:rsidP="00537A7D">
      <w:pPr>
        <w:jc w:val="left"/>
      </w:pPr>
      <w:r>
        <w:t>The Pay Codes “Edit” Profile defines which pay codes the managers can use when making edits to employee timecards and schedules.</w:t>
      </w:r>
      <w:r>
        <w:br/>
      </w:r>
      <w:r>
        <w:br/>
        <w:t>The Pay Codes “View” Profiles defines which pay codes managers can see in reports, calendars, and other areas.</w:t>
      </w:r>
    </w:p>
    <w:p w:rsidR="00537A7D" w:rsidRPr="00472E49" w:rsidRDefault="00537A7D" w:rsidP="00537A7D">
      <w:pPr>
        <w:jc w:val="left"/>
      </w:pPr>
      <w:r>
        <w:t xml:space="preserve">We will assign this manager the </w:t>
      </w:r>
      <w:r>
        <w:rPr>
          <w:b/>
        </w:rPr>
        <w:t xml:space="preserve">Managers </w:t>
      </w:r>
      <w:r>
        <w:t xml:space="preserve">Pay Code Data Access Profile as their Pay Code Edit Profile. This manager will be able to use any of the pay codes in the included in the </w:t>
      </w:r>
      <w:r>
        <w:rPr>
          <w:b/>
        </w:rPr>
        <w:t>Managers</w:t>
      </w:r>
      <w:r>
        <w:t xml:space="preserve"> profile when they are making edits to their employees’ timecards.</w:t>
      </w:r>
    </w:p>
    <w:p w:rsidR="00537A7D" w:rsidRDefault="00537A7D" w:rsidP="00537A7D">
      <w:pPr>
        <w:jc w:val="left"/>
      </w:pPr>
      <w:r>
        <w:rPr>
          <w:noProof/>
        </w:rPr>
        <w:drawing>
          <wp:anchor distT="0" distB="0" distL="114300" distR="114300" simplePos="0" relativeHeight="251698176" behindDoc="0" locked="0" layoutInCell="1" allowOverlap="1" wp14:anchorId="1ACAF8B3" wp14:editId="77B3A94A">
            <wp:simplePos x="0" y="0"/>
            <wp:positionH relativeFrom="margin">
              <wp:align>center</wp:align>
            </wp:positionH>
            <wp:positionV relativeFrom="paragraph">
              <wp:posOffset>723900</wp:posOffset>
            </wp:positionV>
            <wp:extent cx="4112615" cy="24003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12615" cy="2400300"/>
                    </a:xfrm>
                    <a:prstGeom prst="rect">
                      <a:avLst/>
                    </a:prstGeom>
                  </pic:spPr>
                </pic:pic>
              </a:graphicData>
            </a:graphic>
            <wp14:sizeRelH relativeFrom="margin">
              <wp14:pctWidth>0</wp14:pctWidth>
            </wp14:sizeRelH>
            <wp14:sizeRelV relativeFrom="margin">
              <wp14:pctHeight>0</wp14:pctHeight>
            </wp14:sizeRelV>
          </wp:anchor>
        </w:drawing>
      </w:r>
      <w:r>
        <w:t xml:space="preserve">Next, we will leave the </w:t>
      </w:r>
      <w:r>
        <w:rPr>
          <w:b/>
        </w:rPr>
        <w:t xml:space="preserve">Pay Codes “View” Profile </w:t>
      </w:r>
      <w:r>
        <w:t xml:space="preserve">setting as All Pay Codes. With these settings, </w:t>
      </w:r>
      <w:r>
        <w:br/>
        <w:t>the manager is limited on what pay codes they can apply to their employees’ timecards, but the manager is not limited on what pay codes they can include in reports.</w:t>
      </w:r>
      <w:r>
        <w:br/>
      </w:r>
      <w:r>
        <w:br/>
      </w:r>
      <w:r>
        <w:br/>
      </w:r>
      <w:r>
        <w:br/>
      </w:r>
      <w:r>
        <w:br/>
      </w:r>
      <w:r>
        <w:br/>
      </w:r>
      <w:r>
        <w:br/>
      </w:r>
      <w:r>
        <w:br/>
      </w:r>
      <w:r>
        <w:br/>
      </w:r>
      <w:r>
        <w:br/>
      </w:r>
      <w:r>
        <w:br/>
      </w:r>
      <w:r>
        <w:br/>
      </w:r>
      <w:r>
        <w:br/>
      </w:r>
      <w:r>
        <w:br/>
      </w:r>
      <w:r>
        <w:br/>
      </w:r>
      <w:r>
        <w:br/>
      </w:r>
      <w:r>
        <w:br/>
      </w:r>
      <w:r>
        <w:br/>
      </w:r>
      <w:r>
        <w:br/>
      </w:r>
      <w:r>
        <w:br/>
      </w:r>
      <w:r>
        <w:br/>
      </w:r>
      <w:r>
        <w:br/>
      </w:r>
    </w:p>
    <w:p w:rsidR="00D44946" w:rsidRDefault="0087391B" w:rsidP="00537A7D">
      <w:pPr>
        <w:jc w:val="left"/>
      </w:pPr>
      <w:r>
        <w:br/>
      </w:r>
      <w:r>
        <w:br/>
      </w:r>
      <w:r>
        <w:br/>
      </w:r>
      <w:r>
        <w:br/>
      </w:r>
      <w:r>
        <w:br/>
      </w:r>
    </w:p>
    <w:p w:rsidR="00D44946" w:rsidRDefault="00D44946" w:rsidP="00D44946">
      <w:pPr>
        <w:pStyle w:val="Heading3"/>
      </w:pPr>
      <w:bookmarkStart w:id="10" w:name="_Toc20921462"/>
      <w:r>
        <w:lastRenderedPageBreak/>
        <w:t>Assigning Pay Code Access Profiles – Employee Access</w:t>
      </w:r>
      <w:bookmarkEnd w:id="10"/>
    </w:p>
    <w:p w:rsidR="00D44946" w:rsidRDefault="00D44946" w:rsidP="00D44946">
      <w:r>
        <w:t xml:space="preserve">Access the People Editor for the employee you wish to update. </w:t>
      </w:r>
    </w:p>
    <w:p w:rsidR="00D44946" w:rsidRPr="000B4888" w:rsidRDefault="00D44946" w:rsidP="00D44946">
      <w:pPr>
        <w:pStyle w:val="Note-Hint"/>
      </w:pPr>
      <w:r w:rsidRPr="00D44946">
        <w:rPr>
          <w:b/>
        </w:rPr>
        <w:t>Note</w:t>
      </w:r>
      <w:r>
        <w:t>: The Employee Role can also be assigned for a manager, if the manager will be editing their own timecard.</w:t>
      </w:r>
    </w:p>
    <w:p w:rsidR="00D44946" w:rsidRPr="00DB3CB2" w:rsidRDefault="00D44946" w:rsidP="00D44946">
      <w:pPr>
        <w:rPr>
          <w:noProof/>
        </w:rPr>
      </w:pPr>
      <w:r>
        <w:rPr>
          <w:noProof/>
        </w:rPr>
        <w:drawing>
          <wp:anchor distT="0" distB="0" distL="114300" distR="114300" simplePos="0" relativeHeight="251700224" behindDoc="0" locked="0" layoutInCell="1" allowOverlap="1" wp14:anchorId="4B617433" wp14:editId="74B3B878">
            <wp:simplePos x="0" y="0"/>
            <wp:positionH relativeFrom="margin">
              <wp:align>center</wp:align>
            </wp:positionH>
            <wp:positionV relativeFrom="paragraph">
              <wp:posOffset>678815</wp:posOffset>
            </wp:positionV>
            <wp:extent cx="4362450" cy="225339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62450" cy="2253398"/>
                    </a:xfrm>
                    <a:prstGeom prst="rect">
                      <a:avLst/>
                    </a:prstGeom>
                  </pic:spPr>
                </pic:pic>
              </a:graphicData>
            </a:graphic>
            <wp14:sizeRelH relativeFrom="margin">
              <wp14:pctWidth>0</wp14:pctWidth>
            </wp14:sizeRelH>
            <wp14:sizeRelV relativeFrom="margin">
              <wp14:pctHeight>0</wp14:pctHeight>
            </wp14:sizeRelV>
          </wp:anchor>
        </w:drawing>
      </w:r>
      <w:r>
        <w:t xml:space="preserve">Under the </w:t>
      </w:r>
      <w:r>
        <w:rPr>
          <w:b/>
        </w:rPr>
        <w:t>Job Assignment</w:t>
      </w:r>
      <w:r>
        <w:t xml:space="preserve"> tab, expand</w:t>
      </w:r>
      <w:r w:rsidRPr="000B4888">
        <w:t xml:space="preserve"> </w:t>
      </w:r>
      <w:r>
        <w:t>Employee</w:t>
      </w:r>
      <w:r w:rsidRPr="000B4888">
        <w:t xml:space="preserve"> Role.</w:t>
      </w:r>
      <w:r>
        <w:t xml:space="preserve"> Under the </w:t>
      </w:r>
      <w:r>
        <w:rPr>
          <w:b/>
        </w:rPr>
        <w:t>Pay Codes “Edit” Profile</w:t>
      </w:r>
      <w:r>
        <w:t xml:space="preserve">, we will select the </w:t>
      </w:r>
      <w:r>
        <w:rPr>
          <w:b/>
        </w:rPr>
        <w:t>Hourly Employees</w:t>
      </w:r>
      <w:r>
        <w:t xml:space="preserve"> profile. Now, this person will only be able to use the pay codes assigned in the </w:t>
      </w:r>
      <w:r>
        <w:rPr>
          <w:b/>
        </w:rPr>
        <w:t>Hourly Employees</w:t>
      </w:r>
      <w:r>
        <w:t xml:space="preserve"> profile when making changes to their own timecard.</w:t>
      </w:r>
    </w:p>
    <w:p w:rsidR="0087391B" w:rsidRPr="006649B2" w:rsidRDefault="0087391B" w:rsidP="00537A7D">
      <w:pPr>
        <w:jc w:val="left"/>
      </w:pPr>
      <w:r>
        <w:br/>
      </w:r>
      <w:r>
        <w:br/>
      </w:r>
      <w:r>
        <w:br/>
      </w:r>
    </w:p>
    <w:p w:rsidR="0087391B" w:rsidRDefault="0087391B" w:rsidP="0087391B">
      <w:pPr>
        <w:jc w:val="left"/>
      </w:pPr>
    </w:p>
    <w:p w:rsidR="00B73504" w:rsidRPr="00B73504" w:rsidRDefault="00B73504" w:rsidP="00B73504"/>
    <w:p w:rsidR="00B73504" w:rsidRPr="00B73504" w:rsidRDefault="00B73504" w:rsidP="00B73504"/>
    <w:p w:rsidR="00B73504" w:rsidRPr="00B73504" w:rsidRDefault="00B73504" w:rsidP="00B73504"/>
    <w:p w:rsidR="00B73504" w:rsidRPr="00B73504" w:rsidRDefault="00B73504" w:rsidP="00B73504"/>
    <w:p w:rsidR="00B73504" w:rsidRDefault="00B73504" w:rsidP="00B73504"/>
    <w:p w:rsidR="00B73504" w:rsidRDefault="00B73504" w:rsidP="00B73504">
      <w:pPr>
        <w:pStyle w:val="Heading2"/>
      </w:pPr>
      <w:bookmarkStart w:id="11" w:name="_Toc20921463"/>
      <w:r>
        <w:t>Pay Codes and Accruals</w:t>
      </w:r>
      <w:bookmarkEnd w:id="11"/>
    </w:p>
    <w:p w:rsidR="00B73504" w:rsidRDefault="00B73504" w:rsidP="00B73504">
      <w:r>
        <w:t>After you have created a new pay code, you may need to associate it with an accrual.</w:t>
      </w:r>
    </w:p>
    <w:p w:rsidR="00B73504" w:rsidRDefault="00B73504" w:rsidP="00B73504">
      <w:pPr>
        <w:jc w:val="left"/>
      </w:pPr>
      <w:r>
        <w:rPr>
          <w:noProof/>
        </w:rPr>
        <w:drawing>
          <wp:anchor distT="0" distB="0" distL="114300" distR="114300" simplePos="0" relativeHeight="251702272" behindDoc="0" locked="0" layoutInCell="1" allowOverlap="1" wp14:anchorId="780D4FE4" wp14:editId="31BEE899">
            <wp:simplePos x="0" y="0"/>
            <wp:positionH relativeFrom="column">
              <wp:posOffset>3057525</wp:posOffset>
            </wp:positionH>
            <wp:positionV relativeFrom="paragraph">
              <wp:posOffset>51435</wp:posOffset>
            </wp:positionV>
            <wp:extent cx="2057400" cy="2452421"/>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2452421"/>
                    </a:xfrm>
                    <a:prstGeom prst="rect">
                      <a:avLst/>
                    </a:prstGeom>
                  </pic:spPr>
                </pic:pic>
              </a:graphicData>
            </a:graphic>
            <wp14:sizeRelH relativeFrom="margin">
              <wp14:pctWidth>0</wp14:pctWidth>
            </wp14:sizeRelH>
            <wp14:sizeRelV relativeFrom="margin">
              <wp14:pctHeight>0</wp14:pctHeight>
            </wp14:sizeRelV>
          </wp:anchor>
        </w:drawing>
      </w:r>
      <w:r>
        <w:t xml:space="preserve">Under </w:t>
      </w:r>
      <w:r>
        <w:rPr>
          <w:b/>
        </w:rPr>
        <w:t>Setup</w:t>
      </w:r>
      <w:r>
        <w:t xml:space="preserve">, access </w:t>
      </w:r>
      <w:r>
        <w:rPr>
          <w:b/>
        </w:rPr>
        <w:t>Accrual Policies.</w:t>
      </w:r>
      <w:r>
        <w:t xml:space="preserve"> </w:t>
      </w:r>
      <w:r>
        <w:br/>
      </w:r>
      <w:r>
        <w:br/>
      </w:r>
      <w:r>
        <w:br/>
      </w:r>
      <w:r>
        <w:br/>
      </w:r>
      <w:r>
        <w:br/>
      </w:r>
      <w:r>
        <w:br/>
      </w:r>
      <w:r>
        <w:br/>
      </w:r>
      <w:r>
        <w:br/>
      </w:r>
    </w:p>
    <w:p w:rsidR="00B73504" w:rsidRPr="00800CD0" w:rsidRDefault="00B73504" w:rsidP="00B73504"/>
    <w:p w:rsidR="00B73504" w:rsidRDefault="00B73504" w:rsidP="00B73504">
      <w:r>
        <w:br/>
      </w:r>
      <w:r>
        <w:br/>
      </w:r>
      <w:r>
        <w:br/>
      </w:r>
      <w:r>
        <w:br/>
      </w:r>
    </w:p>
    <w:p w:rsidR="00587CD5" w:rsidRDefault="00587CD5" w:rsidP="00587CD5">
      <w:r>
        <w:rPr>
          <w:noProof/>
        </w:rPr>
        <w:lastRenderedPageBreak/>
        <w:drawing>
          <wp:anchor distT="0" distB="0" distL="114300" distR="114300" simplePos="0" relativeHeight="251704320" behindDoc="0" locked="0" layoutInCell="1" allowOverlap="1" wp14:anchorId="6502102A" wp14:editId="1B330668">
            <wp:simplePos x="0" y="0"/>
            <wp:positionH relativeFrom="margin">
              <wp:posOffset>2416810</wp:posOffset>
            </wp:positionH>
            <wp:positionV relativeFrom="paragraph">
              <wp:posOffset>232841</wp:posOffset>
            </wp:positionV>
            <wp:extent cx="4096377" cy="5193102"/>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96377" cy="5193102"/>
                    </a:xfrm>
                    <a:prstGeom prst="rect">
                      <a:avLst/>
                    </a:prstGeom>
                  </pic:spPr>
                </pic:pic>
              </a:graphicData>
            </a:graphic>
            <wp14:sizeRelH relativeFrom="margin">
              <wp14:pctWidth>0</wp14:pctWidth>
            </wp14:sizeRelH>
            <wp14:sizeRelV relativeFrom="margin">
              <wp14:pctHeight>0</wp14:pctHeight>
            </wp14:sizeRelV>
          </wp:anchor>
        </w:drawing>
      </w:r>
      <w:r>
        <w:t>Select the policy you need to update and select Edit.</w:t>
      </w:r>
    </w:p>
    <w:p w:rsidR="00587CD5" w:rsidRDefault="00587CD5" w:rsidP="00587CD5">
      <w:pPr>
        <w:jc w:val="left"/>
      </w:pPr>
      <w:r>
        <w:t>Here we are updating the</w:t>
      </w:r>
      <w:r>
        <w:br/>
        <w:t>Vacation Accrual Policy.</w:t>
      </w:r>
      <w:r>
        <w:br/>
        <w:t>Currently, only the use of the</w:t>
      </w:r>
      <w:r>
        <w:br/>
        <w:t>Vacation Requested pay code</w:t>
      </w:r>
      <w:r>
        <w:br/>
        <w:t>will cause amounts to</w:t>
      </w:r>
      <w:r>
        <w:br/>
        <w:t>deduct from the vacation balance.</w:t>
      </w:r>
    </w:p>
    <w:p w:rsidR="00587CD5" w:rsidRDefault="00587CD5" w:rsidP="00587CD5">
      <w:r>
        <w:br/>
      </w:r>
      <w:r>
        <w:br/>
      </w:r>
      <w:r>
        <w:br/>
      </w:r>
      <w:r>
        <w:br/>
      </w:r>
      <w:r>
        <w:br/>
      </w:r>
    </w:p>
    <w:p w:rsidR="00587CD5" w:rsidRDefault="00587CD5" w:rsidP="00587CD5"/>
    <w:p w:rsidR="00587CD5" w:rsidRDefault="00587CD5" w:rsidP="00587CD5"/>
    <w:p w:rsidR="00587CD5" w:rsidRDefault="00587CD5" w:rsidP="00587CD5"/>
    <w:p w:rsidR="00587CD5" w:rsidRDefault="00587CD5" w:rsidP="00587CD5"/>
    <w:p w:rsidR="00587CD5" w:rsidRDefault="00587CD5" w:rsidP="00587CD5"/>
    <w:p w:rsidR="00587CD5" w:rsidRDefault="00587CD5" w:rsidP="00587CD5"/>
    <w:p w:rsidR="00587CD5" w:rsidRDefault="00587CD5" w:rsidP="00587CD5"/>
    <w:p w:rsidR="00587CD5" w:rsidRDefault="00587CD5" w:rsidP="00587CD5"/>
    <w:p w:rsidR="00587CD5" w:rsidRDefault="00587CD5" w:rsidP="00587CD5"/>
    <w:p w:rsidR="00587CD5" w:rsidRDefault="00587CD5" w:rsidP="00587CD5">
      <w:pPr>
        <w:jc w:val="left"/>
      </w:pPr>
      <w:r>
        <w:rPr>
          <w:noProof/>
        </w:rPr>
        <w:drawing>
          <wp:anchor distT="0" distB="0" distL="114300" distR="114300" simplePos="0" relativeHeight="251705344" behindDoc="0" locked="0" layoutInCell="1" allowOverlap="1" wp14:anchorId="0F8993E2" wp14:editId="2BFAFF3F">
            <wp:simplePos x="0" y="0"/>
            <wp:positionH relativeFrom="column">
              <wp:posOffset>2117006</wp:posOffset>
            </wp:positionH>
            <wp:positionV relativeFrom="paragraph">
              <wp:posOffset>447962</wp:posOffset>
            </wp:positionV>
            <wp:extent cx="4586378" cy="2209800"/>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86378" cy="2209800"/>
                    </a:xfrm>
                    <a:prstGeom prst="rect">
                      <a:avLst/>
                    </a:prstGeom>
                  </pic:spPr>
                </pic:pic>
              </a:graphicData>
            </a:graphic>
            <wp14:sizeRelH relativeFrom="margin">
              <wp14:pctWidth>0</wp14:pctWidth>
            </wp14:sizeRelH>
            <wp14:sizeRelV relativeFrom="margin">
              <wp14:pctHeight>0</wp14:pctHeight>
            </wp14:sizeRelV>
          </wp:anchor>
        </w:drawing>
      </w:r>
      <w:r>
        <w:br/>
      </w:r>
      <w:r>
        <w:br/>
        <w:t>After creating a new pay code</w:t>
      </w:r>
      <w:r>
        <w:br/>
        <w:t>called Unplanned Vacation,</w:t>
      </w:r>
      <w:r>
        <w:br/>
        <w:t>we want this pay code to</w:t>
      </w:r>
      <w:r>
        <w:br/>
        <w:t>deduct from the</w:t>
      </w:r>
      <w:r>
        <w:br/>
        <w:t xml:space="preserve">Vacation balance as well. </w:t>
      </w:r>
    </w:p>
    <w:p w:rsidR="00587CD5" w:rsidRDefault="00587CD5" w:rsidP="00587CD5">
      <w:pPr>
        <w:jc w:val="left"/>
      </w:pPr>
      <w:r>
        <w:t xml:space="preserve">Use the right arrow to </w:t>
      </w:r>
      <w:r>
        <w:br/>
        <w:t xml:space="preserve">move the pay code to the </w:t>
      </w:r>
      <w:r>
        <w:br/>
        <w:t>Selected pay codes box on the</w:t>
      </w:r>
      <w:r>
        <w:br/>
        <w:t>right. Use of the Unplanned</w:t>
      </w:r>
      <w:r>
        <w:br/>
        <w:t>Vacation pay code will now</w:t>
      </w:r>
      <w:r>
        <w:br/>
        <w:t>cause deductions from the</w:t>
      </w:r>
      <w:r>
        <w:br/>
        <w:t>Vacation accrual.</w:t>
      </w:r>
    </w:p>
    <w:p w:rsidR="00587CD5" w:rsidRDefault="00587CD5" w:rsidP="00B73504"/>
    <w:p w:rsidR="00FA671B" w:rsidRDefault="00FA671B" w:rsidP="00FA671B">
      <w:pPr>
        <w:pStyle w:val="Heading2"/>
      </w:pPr>
      <w:bookmarkStart w:id="12" w:name="_Toc20921464"/>
      <w:r>
        <w:lastRenderedPageBreak/>
        <w:t>Additional Pay Policy Considerations</w:t>
      </w:r>
      <w:bookmarkEnd w:id="12"/>
    </w:p>
    <w:p w:rsidR="00FA671B" w:rsidRPr="00605EBA" w:rsidRDefault="00FA671B" w:rsidP="00FA671B">
      <w:r>
        <w:t xml:space="preserve">If your organization uses Adjustment Rules, Percent Allocation Rules, or Wage Profiles, you may need to modify these after creating a new pay code. Access </w:t>
      </w:r>
      <w:r>
        <w:rPr>
          <w:b/>
        </w:rPr>
        <w:t>Setup</w:t>
      </w:r>
      <w:r>
        <w:t xml:space="preserve"> and the Pay Policies menu if your new pay code needs to become part of the rule sets for an existing policy.</w:t>
      </w:r>
    </w:p>
    <w:p w:rsidR="00FA671B" w:rsidRDefault="00FA671B" w:rsidP="00FA671B">
      <w:r>
        <w:rPr>
          <w:noProof/>
        </w:rPr>
        <w:drawing>
          <wp:anchor distT="0" distB="0" distL="114300" distR="114300" simplePos="0" relativeHeight="251707392" behindDoc="0" locked="0" layoutInCell="1" allowOverlap="1" wp14:anchorId="5198275C" wp14:editId="552AD8D3">
            <wp:simplePos x="0" y="0"/>
            <wp:positionH relativeFrom="margin">
              <wp:align>center</wp:align>
            </wp:positionH>
            <wp:positionV relativeFrom="paragraph">
              <wp:posOffset>75565</wp:posOffset>
            </wp:positionV>
            <wp:extent cx="2228571" cy="3114286"/>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228571" cy="3114286"/>
                    </a:xfrm>
                    <a:prstGeom prst="rect">
                      <a:avLst/>
                    </a:prstGeom>
                  </pic:spPr>
                </pic:pic>
              </a:graphicData>
            </a:graphic>
          </wp:anchor>
        </w:drawing>
      </w:r>
    </w:p>
    <w:p w:rsidR="00FA671B" w:rsidRPr="00321580" w:rsidRDefault="00FA671B" w:rsidP="00FA671B"/>
    <w:p w:rsidR="00FA671B" w:rsidRDefault="00FA671B" w:rsidP="00FA671B"/>
    <w:p w:rsidR="00FA671B" w:rsidRDefault="00FA671B" w:rsidP="00FA671B"/>
    <w:p w:rsidR="00FA671B" w:rsidRDefault="00FA671B" w:rsidP="00FA671B"/>
    <w:p w:rsidR="00FA671B" w:rsidRDefault="00FA671B" w:rsidP="00FA671B"/>
    <w:p w:rsidR="00FA671B" w:rsidRDefault="00FA671B" w:rsidP="00FA671B"/>
    <w:p w:rsidR="00FA671B" w:rsidRDefault="00FA671B" w:rsidP="00FA671B"/>
    <w:p w:rsidR="00FA671B" w:rsidRDefault="00FA671B" w:rsidP="00FA671B"/>
    <w:p w:rsidR="00FA671B" w:rsidRDefault="00FA671B" w:rsidP="00B73504"/>
    <w:p w:rsidR="0052722A" w:rsidRPr="0052722A" w:rsidRDefault="0052722A" w:rsidP="0052722A"/>
    <w:p w:rsidR="0052722A" w:rsidRDefault="0052722A" w:rsidP="0052722A"/>
    <w:p w:rsidR="0052722A" w:rsidRDefault="0052722A" w:rsidP="0052722A">
      <w:pPr>
        <w:pStyle w:val="Heading2"/>
      </w:pPr>
      <w:bookmarkStart w:id="13" w:name="_Toc20921465"/>
      <w:r>
        <w:t>Pay Code Distribution</w:t>
      </w:r>
      <w:bookmarkEnd w:id="13"/>
    </w:p>
    <w:p w:rsidR="0052722A" w:rsidRPr="00605EBA" w:rsidRDefault="00B831D5" w:rsidP="0052722A">
      <w:r>
        <w:rPr>
          <w:noProof/>
        </w:rPr>
        <w:drawing>
          <wp:anchor distT="0" distB="0" distL="114300" distR="114300" simplePos="0" relativeHeight="251709440" behindDoc="0" locked="0" layoutInCell="1" allowOverlap="1" wp14:anchorId="5C1B6DE4" wp14:editId="2353B7E5">
            <wp:simplePos x="0" y="0"/>
            <wp:positionH relativeFrom="margin">
              <wp:posOffset>387350</wp:posOffset>
            </wp:positionH>
            <wp:positionV relativeFrom="paragraph">
              <wp:posOffset>803275</wp:posOffset>
            </wp:positionV>
            <wp:extent cx="2342515" cy="287591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42515" cy="2875915"/>
                    </a:xfrm>
                    <a:prstGeom prst="rect">
                      <a:avLst/>
                    </a:prstGeom>
                  </pic:spPr>
                </pic:pic>
              </a:graphicData>
            </a:graphic>
          </wp:anchor>
        </w:drawing>
      </w:r>
      <w:r w:rsidR="0052722A">
        <w:t>After you have created a new pay code, you may need to update the Pay Code Distribution. You will need to do this if the pay code needs to be generated based on swipes or punches. Examples could include pay codes for overtime or shift differentials. If you do need to update the Pay Code Distribution, we highly recommend contacting the M.M. Hayes helpdesk before proceeding.</w:t>
      </w:r>
    </w:p>
    <w:p w:rsidR="0052722A" w:rsidRDefault="0052722A" w:rsidP="0052722A"/>
    <w:p w:rsidR="0052722A" w:rsidRDefault="0052722A" w:rsidP="0052722A"/>
    <w:p w:rsidR="0052722A" w:rsidRDefault="0052722A" w:rsidP="0052722A"/>
    <w:p w:rsidR="0052722A" w:rsidRDefault="0052722A" w:rsidP="0052722A"/>
    <w:p w:rsidR="0052722A" w:rsidRDefault="0052722A" w:rsidP="0052722A"/>
    <w:p w:rsidR="0052722A" w:rsidRDefault="0052722A" w:rsidP="0052722A"/>
    <w:p w:rsidR="0052722A" w:rsidRDefault="0052722A" w:rsidP="0052722A"/>
    <w:p w:rsidR="0052722A" w:rsidRDefault="0052722A" w:rsidP="0052722A"/>
    <w:p w:rsidR="003A69A5" w:rsidRDefault="003A69A5" w:rsidP="0052722A"/>
    <w:p w:rsidR="003A69A5" w:rsidRDefault="003A69A5" w:rsidP="003A69A5">
      <w:pPr>
        <w:pStyle w:val="Heading2"/>
      </w:pPr>
      <w:bookmarkStart w:id="14" w:name="_Toc20921466"/>
      <w:r>
        <w:lastRenderedPageBreak/>
        <w:t>Genies</w:t>
      </w:r>
      <w:bookmarkEnd w:id="14"/>
    </w:p>
    <w:p w:rsidR="003A69A5" w:rsidRDefault="003A69A5" w:rsidP="0052722A">
      <w:r>
        <w:t>After you have created a new pay code, you may wish to include this pay code in existing genies.</w:t>
      </w:r>
    </w:p>
    <w:p w:rsidR="003A69A5" w:rsidRDefault="003A69A5" w:rsidP="003A69A5">
      <w:pPr>
        <w:pStyle w:val="Heading3"/>
      </w:pPr>
      <w:bookmarkStart w:id="15" w:name="_Toc20921467"/>
      <w:r>
        <w:t>Adding a Pay Code to a Calendar Genie</w:t>
      </w:r>
      <w:bookmarkEnd w:id="15"/>
    </w:p>
    <w:p w:rsidR="003A69A5" w:rsidRDefault="003A69A5" w:rsidP="0052722A">
      <w:r>
        <w:rPr>
          <w:noProof/>
        </w:rPr>
        <w:drawing>
          <wp:anchor distT="0" distB="0" distL="114300" distR="114300" simplePos="0" relativeHeight="251711488" behindDoc="0" locked="0" layoutInCell="1" allowOverlap="1" wp14:anchorId="137D5BC5" wp14:editId="4B3659A6">
            <wp:simplePos x="0" y="0"/>
            <wp:positionH relativeFrom="margin">
              <wp:posOffset>2001329</wp:posOffset>
            </wp:positionH>
            <wp:positionV relativeFrom="paragraph">
              <wp:posOffset>217374</wp:posOffset>
            </wp:positionV>
            <wp:extent cx="2247619" cy="107619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47619" cy="1076190"/>
                    </a:xfrm>
                    <a:prstGeom prst="rect">
                      <a:avLst/>
                    </a:prstGeom>
                  </pic:spPr>
                </pic:pic>
              </a:graphicData>
            </a:graphic>
          </wp:anchor>
        </w:drawing>
      </w:r>
      <w:r>
        <w:t xml:space="preserve">In Setup, access </w:t>
      </w:r>
      <w:r>
        <w:rPr>
          <w:b/>
        </w:rPr>
        <w:t>Calendar Data Elements</w:t>
      </w:r>
      <w:r>
        <w:t>.</w:t>
      </w:r>
    </w:p>
    <w:p w:rsidR="003A69A5" w:rsidRDefault="003A69A5" w:rsidP="003A69A5">
      <w:pPr>
        <w:ind w:left="720"/>
        <w:rPr>
          <w:b/>
        </w:rPr>
      </w:pPr>
    </w:p>
    <w:p w:rsidR="003A69A5" w:rsidRDefault="003A69A5" w:rsidP="003A69A5">
      <w:pPr>
        <w:ind w:left="720"/>
        <w:rPr>
          <w:b/>
        </w:rPr>
      </w:pPr>
    </w:p>
    <w:p w:rsidR="003A69A5" w:rsidRDefault="003A69A5" w:rsidP="003A69A5">
      <w:pPr>
        <w:ind w:left="720"/>
        <w:rPr>
          <w:b/>
        </w:rPr>
      </w:pPr>
    </w:p>
    <w:p w:rsidR="003A69A5" w:rsidRPr="009966B8" w:rsidRDefault="003A69A5" w:rsidP="003A69A5">
      <w:pPr>
        <w:ind w:left="720"/>
        <w:rPr>
          <w:b/>
        </w:rPr>
      </w:pPr>
    </w:p>
    <w:p w:rsidR="003A69A5" w:rsidRDefault="003A69A5" w:rsidP="003A69A5">
      <w:r>
        <w:rPr>
          <w:noProof/>
        </w:rPr>
        <w:drawing>
          <wp:anchor distT="0" distB="0" distL="114300" distR="114300" simplePos="0" relativeHeight="251712512" behindDoc="0" locked="0" layoutInCell="1" allowOverlap="1" wp14:anchorId="4AB9552E">
            <wp:simplePos x="0" y="0"/>
            <wp:positionH relativeFrom="column">
              <wp:posOffset>226192</wp:posOffset>
            </wp:positionH>
            <wp:positionV relativeFrom="paragraph">
              <wp:posOffset>611553</wp:posOffset>
            </wp:positionV>
            <wp:extent cx="6400800" cy="41656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00800" cy="416560"/>
                    </a:xfrm>
                    <a:prstGeom prst="rect">
                      <a:avLst/>
                    </a:prstGeom>
                  </pic:spPr>
                </pic:pic>
              </a:graphicData>
            </a:graphic>
          </wp:anchor>
        </w:drawing>
      </w:r>
      <w:r>
        <w:t xml:space="preserve">From the list of Data Elements, select an existing element that is similar to the new element that you need to add. Select </w:t>
      </w:r>
      <w:r>
        <w:rPr>
          <w:b/>
        </w:rPr>
        <w:t>Duplicate</w:t>
      </w:r>
      <w:r>
        <w:t>. Here we want to add a data element for the Unplanned Vacation pay code, so we will duplicate the existing Vacation data element.</w:t>
      </w:r>
    </w:p>
    <w:p w:rsidR="003A69A5" w:rsidRPr="009966B8" w:rsidRDefault="003A69A5" w:rsidP="003A69A5">
      <w:pPr>
        <w:ind w:left="720"/>
      </w:pPr>
    </w:p>
    <w:p w:rsidR="003A69A5" w:rsidRDefault="003A69A5" w:rsidP="003A69A5">
      <w:pPr>
        <w:ind w:left="720"/>
      </w:pPr>
    </w:p>
    <w:p w:rsidR="00870624" w:rsidRDefault="00870624" w:rsidP="00870624">
      <w:r>
        <w:t>Type in the Data Element Name as well as a Description if necessary.</w:t>
      </w:r>
    </w:p>
    <w:p w:rsidR="00870624" w:rsidRDefault="00870624" w:rsidP="00870624">
      <w:pPr>
        <w:jc w:val="left"/>
      </w:pPr>
      <w:r>
        <w:rPr>
          <w:noProof/>
        </w:rPr>
        <w:drawing>
          <wp:anchor distT="0" distB="0" distL="114300" distR="114300" simplePos="0" relativeHeight="251714560" behindDoc="0" locked="0" layoutInCell="1" allowOverlap="1" wp14:anchorId="1DA7AACB" wp14:editId="444FF0E2">
            <wp:simplePos x="0" y="0"/>
            <wp:positionH relativeFrom="margin">
              <wp:align>center</wp:align>
            </wp:positionH>
            <wp:positionV relativeFrom="paragraph">
              <wp:posOffset>649233</wp:posOffset>
            </wp:positionV>
            <wp:extent cx="4947429" cy="3471544"/>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947429" cy="3471544"/>
                    </a:xfrm>
                    <a:prstGeom prst="rect">
                      <a:avLst/>
                    </a:prstGeom>
                  </pic:spPr>
                </pic:pic>
              </a:graphicData>
            </a:graphic>
            <wp14:sizeRelH relativeFrom="margin">
              <wp14:pctWidth>0</wp14:pctWidth>
            </wp14:sizeRelH>
            <wp14:sizeRelV relativeFrom="margin">
              <wp14:pctHeight>0</wp14:pctHeight>
            </wp14:sizeRelV>
          </wp:anchor>
        </w:drawing>
      </w:r>
      <w:r>
        <w:t xml:space="preserve">Under </w:t>
      </w:r>
      <w:r>
        <w:rPr>
          <w:b/>
        </w:rPr>
        <w:t>Selected Data</w:t>
      </w:r>
      <w:r>
        <w:t xml:space="preserve">, remove any pay codes that were associated with the original pay code that was duplicated. Choose the pay code that will cause this Data Element to appear. In this case, we will select the Unplanned Vacation pay code. </w:t>
      </w:r>
      <w:r>
        <w:br/>
      </w:r>
      <w:r>
        <w:br/>
      </w:r>
      <w:r>
        <w:br/>
      </w:r>
      <w:r>
        <w:br/>
      </w:r>
      <w:r>
        <w:br/>
      </w:r>
      <w:r>
        <w:br/>
      </w:r>
      <w:r>
        <w:br/>
      </w:r>
      <w:r>
        <w:br/>
      </w:r>
      <w:r>
        <w:br/>
      </w:r>
      <w:r>
        <w:br/>
      </w:r>
      <w:r>
        <w:br/>
      </w:r>
      <w:r>
        <w:br/>
      </w:r>
      <w:r>
        <w:br/>
      </w:r>
      <w:r>
        <w:br/>
      </w:r>
      <w:r>
        <w:br/>
      </w:r>
      <w:r>
        <w:br/>
      </w:r>
    </w:p>
    <w:p w:rsidR="003A69A5" w:rsidRDefault="003A69A5" w:rsidP="0052722A"/>
    <w:p w:rsidR="003A69A5" w:rsidRPr="003A69A5" w:rsidRDefault="003A69A5" w:rsidP="0052722A"/>
    <w:p w:rsidR="003A69A5" w:rsidRDefault="003A69A5" w:rsidP="0052722A"/>
    <w:p w:rsidR="00870624" w:rsidRPr="0001170B" w:rsidRDefault="00870624" w:rsidP="00870624">
      <w:r>
        <w:lastRenderedPageBreak/>
        <w:t xml:space="preserve">Under </w:t>
      </w:r>
      <w:r>
        <w:rPr>
          <w:b/>
        </w:rPr>
        <w:t>Visual Presentation</w:t>
      </w:r>
      <w:r>
        <w:t xml:space="preserve">, choose the color that you would like associated with this Data Element in the calendar view. When finished, click </w:t>
      </w:r>
      <w:r>
        <w:rPr>
          <w:b/>
        </w:rPr>
        <w:t>Save and Return</w:t>
      </w:r>
      <w:r>
        <w:t xml:space="preserve">. </w:t>
      </w:r>
    </w:p>
    <w:p w:rsidR="00870624" w:rsidRDefault="00870624" w:rsidP="00870624">
      <w:pPr>
        <w:ind w:left="720"/>
      </w:pPr>
      <w:r>
        <w:rPr>
          <w:noProof/>
        </w:rPr>
        <w:drawing>
          <wp:anchor distT="0" distB="0" distL="114300" distR="114300" simplePos="0" relativeHeight="251716608" behindDoc="0" locked="0" layoutInCell="1" allowOverlap="1" wp14:anchorId="6606CCB1" wp14:editId="2DE78608">
            <wp:simplePos x="0" y="0"/>
            <wp:positionH relativeFrom="margin">
              <wp:align>center</wp:align>
            </wp:positionH>
            <wp:positionV relativeFrom="paragraph">
              <wp:posOffset>11430</wp:posOffset>
            </wp:positionV>
            <wp:extent cx="3819525" cy="2089929"/>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19525" cy="2089929"/>
                    </a:xfrm>
                    <a:prstGeom prst="rect">
                      <a:avLst/>
                    </a:prstGeom>
                  </pic:spPr>
                </pic:pic>
              </a:graphicData>
            </a:graphic>
            <wp14:sizeRelH relativeFrom="margin">
              <wp14:pctWidth>0</wp14:pctWidth>
            </wp14:sizeRelH>
            <wp14:sizeRelV relativeFrom="margin">
              <wp14:pctHeight>0</wp14:pctHeight>
            </wp14:sizeRelV>
          </wp:anchor>
        </w:drawing>
      </w:r>
    </w:p>
    <w:p w:rsidR="00870624" w:rsidRDefault="00870624" w:rsidP="00870624">
      <w:pPr>
        <w:ind w:left="720"/>
      </w:pPr>
    </w:p>
    <w:p w:rsidR="00870624" w:rsidRDefault="00870624" w:rsidP="00870624">
      <w:pPr>
        <w:ind w:left="720"/>
      </w:pPr>
    </w:p>
    <w:p w:rsidR="00870624" w:rsidRDefault="00870624" w:rsidP="00870624">
      <w:pPr>
        <w:ind w:left="720"/>
      </w:pPr>
    </w:p>
    <w:p w:rsidR="00870624" w:rsidRDefault="00870624" w:rsidP="00870624">
      <w:pPr>
        <w:ind w:left="720"/>
      </w:pPr>
    </w:p>
    <w:p w:rsidR="00870624" w:rsidRDefault="00870624" w:rsidP="00870624">
      <w:pPr>
        <w:ind w:left="720"/>
      </w:pPr>
    </w:p>
    <w:p w:rsidR="00870624" w:rsidRDefault="00870624" w:rsidP="00870624">
      <w:pPr>
        <w:ind w:left="720"/>
      </w:pPr>
    </w:p>
    <w:p w:rsidR="00870624" w:rsidRDefault="00870624" w:rsidP="00870624">
      <w:pPr>
        <w:rPr>
          <w:b/>
        </w:rPr>
      </w:pPr>
      <w:r>
        <w:br/>
        <w:t xml:space="preserve">After saving, return to Setup and access </w:t>
      </w:r>
      <w:r>
        <w:rPr>
          <w:b/>
        </w:rPr>
        <w:t>Calendar Data Sets.</w:t>
      </w:r>
    </w:p>
    <w:p w:rsidR="00870624" w:rsidRPr="0001170B" w:rsidRDefault="00870624" w:rsidP="00870624">
      <w:pPr>
        <w:ind w:left="720"/>
        <w:rPr>
          <w:b/>
        </w:rPr>
      </w:pPr>
      <w:r>
        <w:rPr>
          <w:noProof/>
        </w:rPr>
        <w:drawing>
          <wp:anchor distT="0" distB="0" distL="114300" distR="114300" simplePos="0" relativeHeight="251717632" behindDoc="0" locked="0" layoutInCell="1" allowOverlap="1" wp14:anchorId="260DB1AE" wp14:editId="766632B4">
            <wp:simplePos x="0" y="0"/>
            <wp:positionH relativeFrom="margin">
              <wp:align>center</wp:align>
            </wp:positionH>
            <wp:positionV relativeFrom="paragraph">
              <wp:posOffset>11430</wp:posOffset>
            </wp:positionV>
            <wp:extent cx="2219048" cy="895238"/>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219048" cy="895238"/>
                    </a:xfrm>
                    <a:prstGeom prst="rect">
                      <a:avLst/>
                    </a:prstGeom>
                  </pic:spPr>
                </pic:pic>
              </a:graphicData>
            </a:graphic>
          </wp:anchor>
        </w:drawing>
      </w:r>
    </w:p>
    <w:p w:rsidR="00870624" w:rsidRDefault="00A2471F" w:rsidP="00870624">
      <w:pPr>
        <w:ind w:left="720"/>
      </w:pPr>
      <w:r>
        <w:br/>
      </w:r>
    </w:p>
    <w:p w:rsidR="00870624" w:rsidRDefault="00870624" w:rsidP="00870624">
      <w:pPr>
        <w:ind w:left="720"/>
      </w:pPr>
    </w:p>
    <w:p w:rsidR="00870624" w:rsidRDefault="00870624" w:rsidP="00870624">
      <w:r>
        <w:t xml:space="preserve">From the list, choose the existing calendar you would like to add this Data Element to. We will add the Unplanned Vacation Data Element to the Work &amp; Absence Summary Calendar. </w:t>
      </w:r>
    </w:p>
    <w:p w:rsidR="00870624" w:rsidRDefault="00CB3F71" w:rsidP="0052722A">
      <w:r>
        <w:rPr>
          <w:noProof/>
        </w:rPr>
        <w:drawing>
          <wp:anchor distT="0" distB="0" distL="114300" distR="114300" simplePos="0" relativeHeight="251719680" behindDoc="0" locked="0" layoutInCell="1" allowOverlap="1" wp14:anchorId="7FD31972" wp14:editId="60841D94">
            <wp:simplePos x="0" y="0"/>
            <wp:positionH relativeFrom="margin">
              <wp:posOffset>0</wp:posOffset>
            </wp:positionH>
            <wp:positionV relativeFrom="paragraph">
              <wp:posOffset>-635</wp:posOffset>
            </wp:positionV>
            <wp:extent cx="6400800" cy="1478915"/>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1478915"/>
                    </a:xfrm>
                    <a:prstGeom prst="rect">
                      <a:avLst/>
                    </a:prstGeom>
                  </pic:spPr>
                </pic:pic>
              </a:graphicData>
            </a:graphic>
          </wp:anchor>
        </w:drawing>
      </w:r>
    </w:p>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Pr="0015708E" w:rsidRDefault="0015708E" w:rsidP="0015708E"/>
    <w:p w:rsidR="0015708E" w:rsidRDefault="0015708E" w:rsidP="0015708E"/>
    <w:p w:rsidR="0015708E" w:rsidRDefault="0015708E" w:rsidP="0015708E"/>
    <w:p w:rsidR="0015708E" w:rsidRDefault="0015708E" w:rsidP="0015708E"/>
    <w:p w:rsidR="0015708E" w:rsidRDefault="0015708E" w:rsidP="0015708E"/>
    <w:p w:rsidR="0015708E" w:rsidRDefault="0015708E" w:rsidP="0015708E">
      <w:r>
        <w:lastRenderedPageBreak/>
        <w:t xml:space="preserve">Choose the correct Domain from the left column. Select the Data Element you wish to add from the Available Data Elements box. Use the arrow to move that element to the Selected Data Elements box. Click </w:t>
      </w:r>
      <w:r>
        <w:rPr>
          <w:b/>
        </w:rPr>
        <w:t>Save and Return</w:t>
      </w:r>
      <w:r>
        <w:t xml:space="preserve"> when finished.</w:t>
      </w:r>
    </w:p>
    <w:p w:rsidR="0015708E" w:rsidRDefault="0015708E" w:rsidP="0015708E">
      <w:pPr>
        <w:ind w:left="720"/>
      </w:pPr>
      <w:r>
        <w:rPr>
          <w:noProof/>
        </w:rPr>
        <w:drawing>
          <wp:anchor distT="0" distB="0" distL="114300" distR="114300" simplePos="0" relativeHeight="251721728" behindDoc="0" locked="0" layoutInCell="1" allowOverlap="1" wp14:anchorId="249AE800" wp14:editId="65C30930">
            <wp:simplePos x="0" y="0"/>
            <wp:positionH relativeFrom="margin">
              <wp:align>center</wp:align>
            </wp:positionH>
            <wp:positionV relativeFrom="paragraph">
              <wp:posOffset>10160</wp:posOffset>
            </wp:positionV>
            <wp:extent cx="4695825" cy="3471796"/>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695825" cy="3471796"/>
                    </a:xfrm>
                    <a:prstGeom prst="rect">
                      <a:avLst/>
                    </a:prstGeom>
                  </pic:spPr>
                </pic:pic>
              </a:graphicData>
            </a:graphic>
            <wp14:sizeRelH relativeFrom="margin">
              <wp14:pctWidth>0</wp14:pctWidth>
            </wp14:sizeRelH>
            <wp14:sizeRelV relativeFrom="margin">
              <wp14:pctHeight>0</wp14:pctHeight>
            </wp14:sizeRelV>
          </wp:anchor>
        </w:drawing>
      </w: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 w:rsidR="0015708E" w:rsidRDefault="007A6A61" w:rsidP="007A6A61">
      <w:pPr>
        <w:pStyle w:val="Heading3"/>
      </w:pPr>
      <w:bookmarkStart w:id="16" w:name="_Toc18403492"/>
      <w:bookmarkStart w:id="17" w:name="_Toc20921468"/>
      <w:r>
        <w:rPr>
          <w:noProof/>
        </w:rPr>
        <w:drawing>
          <wp:anchor distT="0" distB="0" distL="114300" distR="114300" simplePos="0" relativeHeight="251723776" behindDoc="0" locked="0" layoutInCell="1" allowOverlap="1" wp14:anchorId="0903C817" wp14:editId="711FDB17">
            <wp:simplePos x="0" y="0"/>
            <wp:positionH relativeFrom="column">
              <wp:posOffset>3253147</wp:posOffset>
            </wp:positionH>
            <wp:positionV relativeFrom="paragraph">
              <wp:posOffset>92698</wp:posOffset>
            </wp:positionV>
            <wp:extent cx="2400300" cy="393333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00300" cy="3933338"/>
                    </a:xfrm>
                    <a:prstGeom prst="rect">
                      <a:avLst/>
                    </a:prstGeom>
                  </pic:spPr>
                </pic:pic>
              </a:graphicData>
            </a:graphic>
            <wp14:sizeRelH relativeFrom="margin">
              <wp14:pctWidth>0</wp14:pctWidth>
            </wp14:sizeRelH>
            <wp14:sizeRelV relativeFrom="margin">
              <wp14:pctHeight>0</wp14:pctHeight>
            </wp14:sizeRelV>
          </wp:anchor>
        </w:drawing>
      </w:r>
      <w:r w:rsidR="0015708E">
        <w:t>Adding a Pay Code to a Detail Genie</w:t>
      </w:r>
      <w:bookmarkEnd w:id="16"/>
      <w:bookmarkEnd w:id="17"/>
    </w:p>
    <w:p w:rsidR="0015708E" w:rsidRDefault="0015708E" w:rsidP="0015708E">
      <w:pPr>
        <w:jc w:val="left"/>
      </w:pPr>
      <w:r>
        <w:t xml:space="preserve">Access </w:t>
      </w:r>
      <w:r>
        <w:rPr>
          <w:b/>
        </w:rPr>
        <w:t>Setup</w:t>
      </w:r>
      <w:r>
        <w:t xml:space="preserve"> and </w:t>
      </w:r>
      <w:r>
        <w:rPr>
          <w:b/>
        </w:rPr>
        <w:t>Display Preferences</w:t>
      </w:r>
      <w:r>
        <w:t>.</w:t>
      </w:r>
      <w:r>
        <w:br/>
        <w:t xml:space="preserve">Choose </w:t>
      </w:r>
      <w:r>
        <w:rPr>
          <w:b/>
        </w:rPr>
        <w:t>Detail Column Sets</w:t>
      </w:r>
      <w:r>
        <w:t>.</w:t>
      </w: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15708E" w:rsidRDefault="0015708E" w:rsidP="0015708E">
      <w:pPr>
        <w:ind w:left="720"/>
      </w:pPr>
    </w:p>
    <w:p w:rsidR="007A6A61" w:rsidRDefault="007A6A61" w:rsidP="0015708E">
      <w:pPr>
        <w:ind w:left="720"/>
      </w:pPr>
    </w:p>
    <w:p w:rsidR="007A6A61" w:rsidRDefault="007A6A61" w:rsidP="007A6A61">
      <w:r>
        <w:rPr>
          <w:noProof/>
        </w:rPr>
        <w:lastRenderedPageBreak/>
        <w:drawing>
          <wp:anchor distT="0" distB="0" distL="114300" distR="114300" simplePos="0" relativeHeight="251725824" behindDoc="0" locked="0" layoutInCell="1" allowOverlap="1" wp14:anchorId="783CAF5D" wp14:editId="4B208DB4">
            <wp:simplePos x="0" y="0"/>
            <wp:positionH relativeFrom="margin">
              <wp:posOffset>2426048</wp:posOffset>
            </wp:positionH>
            <wp:positionV relativeFrom="paragraph">
              <wp:posOffset>189781</wp:posOffset>
            </wp:positionV>
            <wp:extent cx="2596820" cy="4261449"/>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02173" cy="4270233"/>
                    </a:xfrm>
                    <a:prstGeom prst="rect">
                      <a:avLst/>
                    </a:prstGeom>
                  </pic:spPr>
                </pic:pic>
              </a:graphicData>
            </a:graphic>
            <wp14:sizeRelH relativeFrom="margin">
              <wp14:pctWidth>0</wp14:pctWidth>
            </wp14:sizeRelH>
            <wp14:sizeRelV relativeFrom="margin">
              <wp14:pctHeight>0</wp14:pctHeight>
            </wp14:sizeRelV>
          </wp:anchor>
        </w:drawing>
      </w:r>
      <w:r>
        <w:t xml:space="preserve">Select the genie you wish to modify. We will use the Pay Period Close genie. Choose </w:t>
      </w:r>
      <w:r>
        <w:rPr>
          <w:b/>
        </w:rPr>
        <w:t>Edit</w:t>
      </w:r>
      <w:r>
        <w:t>.</w:t>
      </w: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pPr>
        <w:ind w:left="720"/>
      </w:pPr>
    </w:p>
    <w:p w:rsidR="007A6A61" w:rsidRDefault="007A6A61" w:rsidP="007A6A61">
      <w:r>
        <w:t>The list displays the columns in the order they appear, left to right, on the genie.</w:t>
      </w:r>
    </w:p>
    <w:p w:rsidR="007A6A61" w:rsidRDefault="007A6A61" w:rsidP="007A6A61">
      <w:pPr>
        <w:ind w:left="720"/>
      </w:pPr>
      <w:r>
        <w:rPr>
          <w:noProof/>
        </w:rPr>
        <w:drawing>
          <wp:anchor distT="0" distB="0" distL="114300" distR="114300" simplePos="0" relativeHeight="251726848" behindDoc="0" locked="0" layoutInCell="1" allowOverlap="1" wp14:anchorId="3AE9033D" wp14:editId="182E14A1">
            <wp:simplePos x="0" y="0"/>
            <wp:positionH relativeFrom="column">
              <wp:posOffset>133350</wp:posOffset>
            </wp:positionH>
            <wp:positionV relativeFrom="paragraph">
              <wp:posOffset>12700</wp:posOffset>
            </wp:positionV>
            <wp:extent cx="6400800" cy="301371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00800" cy="3013710"/>
                    </a:xfrm>
                    <a:prstGeom prst="rect">
                      <a:avLst/>
                    </a:prstGeom>
                  </pic:spPr>
                </pic:pic>
              </a:graphicData>
            </a:graphic>
          </wp:anchor>
        </w:drawing>
      </w:r>
      <w:r>
        <w:br w:type="page"/>
      </w:r>
    </w:p>
    <w:p w:rsidR="007A6A61" w:rsidRDefault="007A6A61" w:rsidP="007A6A61">
      <w:pPr>
        <w:ind w:left="720"/>
      </w:pPr>
      <w:r>
        <w:lastRenderedPageBreak/>
        <w:t xml:space="preserve">Use the </w:t>
      </w:r>
      <w:r>
        <w:rPr>
          <w:noProof/>
        </w:rPr>
        <w:drawing>
          <wp:inline distT="0" distB="0" distL="0" distR="0" wp14:anchorId="1762A71E" wp14:editId="3EB1F67A">
            <wp:extent cx="257143" cy="2190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43" cy="219048"/>
                    </a:xfrm>
                    <a:prstGeom prst="rect">
                      <a:avLst/>
                    </a:prstGeom>
                  </pic:spPr>
                </pic:pic>
              </a:graphicData>
            </a:graphic>
          </wp:inline>
        </w:drawing>
      </w:r>
      <w:r>
        <w:t xml:space="preserve"> icon to insert a new row where you want the new column of the genie. </w:t>
      </w:r>
    </w:p>
    <w:p w:rsidR="007A6A61" w:rsidRDefault="007A6A61" w:rsidP="007A6A61">
      <w:pPr>
        <w:ind w:left="720"/>
      </w:pPr>
      <w:r>
        <w:t xml:space="preserve">In the </w:t>
      </w:r>
      <w:r>
        <w:rPr>
          <w:b/>
        </w:rPr>
        <w:t>Column</w:t>
      </w:r>
      <w:r>
        <w:t xml:space="preserve"> dropdown, select </w:t>
      </w:r>
      <w:r>
        <w:rPr>
          <w:b/>
        </w:rPr>
        <w:t>Pay Code Total | Actual</w:t>
      </w:r>
      <w:r>
        <w:t>.</w:t>
      </w:r>
    </w:p>
    <w:p w:rsidR="007A6A61" w:rsidRDefault="007A6A61" w:rsidP="007A6A61">
      <w:pPr>
        <w:ind w:left="720"/>
      </w:pPr>
      <w:r>
        <w:t xml:space="preserve">In the </w:t>
      </w:r>
      <w:r>
        <w:rPr>
          <w:b/>
        </w:rPr>
        <w:t>Label</w:t>
      </w:r>
      <w:r>
        <w:t xml:space="preserve"> field, type the name that you want to appear as the label of the column.</w:t>
      </w:r>
    </w:p>
    <w:p w:rsidR="007A6A61" w:rsidRPr="00CE6652" w:rsidRDefault="007A6A61" w:rsidP="007A6A61">
      <w:pPr>
        <w:ind w:left="720"/>
      </w:pPr>
      <w:r>
        <w:rPr>
          <w:noProof/>
        </w:rPr>
        <w:drawing>
          <wp:anchor distT="0" distB="0" distL="114300" distR="114300" simplePos="0" relativeHeight="251728896" behindDoc="0" locked="0" layoutInCell="1" allowOverlap="1" wp14:anchorId="4C497239" wp14:editId="38AFCE9F">
            <wp:simplePos x="0" y="0"/>
            <wp:positionH relativeFrom="margin">
              <wp:align>left</wp:align>
            </wp:positionH>
            <wp:positionV relativeFrom="paragraph">
              <wp:posOffset>298450</wp:posOffset>
            </wp:positionV>
            <wp:extent cx="6781517" cy="361950"/>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781517" cy="361950"/>
                    </a:xfrm>
                    <a:prstGeom prst="rect">
                      <a:avLst/>
                    </a:prstGeom>
                  </pic:spPr>
                </pic:pic>
              </a:graphicData>
            </a:graphic>
            <wp14:sizeRelH relativeFrom="margin">
              <wp14:pctWidth>0</wp14:pctWidth>
            </wp14:sizeRelH>
            <wp14:sizeRelV relativeFrom="margin">
              <wp14:pctHeight>0</wp14:pctHeight>
            </wp14:sizeRelV>
          </wp:anchor>
        </w:drawing>
      </w:r>
      <w:r>
        <w:t xml:space="preserve">In the </w:t>
      </w:r>
      <w:r>
        <w:rPr>
          <w:b/>
        </w:rPr>
        <w:t>Assignment</w:t>
      </w:r>
      <w:r>
        <w:t xml:space="preserve"> dropdown, choose the pay code that you want to assign to this column.</w:t>
      </w:r>
    </w:p>
    <w:p w:rsidR="007A6A61" w:rsidRPr="00C23FB3" w:rsidRDefault="007A6A61" w:rsidP="007A6A61">
      <w:pPr>
        <w:ind w:left="720"/>
      </w:pPr>
    </w:p>
    <w:p w:rsidR="007A6A61" w:rsidRPr="0001170B" w:rsidRDefault="007A6A61" w:rsidP="007A6A61"/>
    <w:p w:rsidR="007A6A61" w:rsidRDefault="007A6A61" w:rsidP="0015708E">
      <w:pPr>
        <w:ind w:left="720"/>
      </w:pPr>
      <w:r>
        <w:br/>
      </w:r>
      <w:r>
        <w:br/>
      </w:r>
    </w:p>
    <w:p w:rsidR="007A6A61" w:rsidRDefault="007A6A61" w:rsidP="007A6A61">
      <w:pPr>
        <w:pStyle w:val="Heading2"/>
      </w:pPr>
      <w:bookmarkStart w:id="18" w:name="_Toc18403493"/>
      <w:bookmarkStart w:id="19" w:name="_Toc20921469"/>
      <w:r>
        <w:t>Generic Data Access Profiles</w:t>
      </w:r>
      <w:bookmarkEnd w:id="18"/>
      <w:bookmarkEnd w:id="19"/>
    </w:p>
    <w:p w:rsidR="007A6A61" w:rsidRDefault="007A6A61" w:rsidP="007A6A61">
      <w:r>
        <w:rPr>
          <w:noProof/>
        </w:rPr>
        <w:drawing>
          <wp:anchor distT="0" distB="0" distL="114300" distR="114300" simplePos="0" relativeHeight="251730944" behindDoc="0" locked="0" layoutInCell="1" allowOverlap="1" wp14:anchorId="66A0B412" wp14:editId="3E28FFD0">
            <wp:simplePos x="0" y="0"/>
            <wp:positionH relativeFrom="margin">
              <wp:posOffset>1990725</wp:posOffset>
            </wp:positionH>
            <wp:positionV relativeFrom="paragraph">
              <wp:posOffset>908050</wp:posOffset>
            </wp:positionV>
            <wp:extent cx="2761615" cy="2304415"/>
            <wp:effectExtent l="0" t="0" r="635"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61615" cy="2304415"/>
                    </a:xfrm>
                    <a:prstGeom prst="rect">
                      <a:avLst/>
                    </a:prstGeom>
                  </pic:spPr>
                </pic:pic>
              </a:graphicData>
            </a:graphic>
          </wp:anchor>
        </w:drawing>
      </w:r>
      <w:r>
        <w:t>It is possible for pay code access to be restricted at the Generic Data Access Profile level. This may be used in larger organizations, particularly ones where there are multiple companies within an organization. This could be used to prevent employees of one company accessing the information of the other companies.</w:t>
      </w:r>
    </w:p>
    <w:p w:rsidR="0015708E" w:rsidRDefault="007A6A61" w:rsidP="007A6A61">
      <w:r>
        <w:br/>
      </w:r>
      <w:r>
        <w:br/>
      </w:r>
      <w:r>
        <w:br/>
      </w:r>
      <w:r>
        <w:br/>
      </w:r>
      <w:r>
        <w:br/>
      </w:r>
      <w:r>
        <w:br/>
      </w:r>
      <w:r>
        <w:br/>
      </w:r>
      <w:r>
        <w:br/>
      </w:r>
      <w:r>
        <w:br/>
      </w:r>
    </w:p>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Pr>
        <w:pStyle w:val="Heading2"/>
      </w:pPr>
      <w:bookmarkStart w:id="20" w:name="_Toc18403494"/>
      <w:bookmarkStart w:id="21" w:name="_Toc20921470"/>
      <w:r>
        <w:lastRenderedPageBreak/>
        <w:t>Payroll Interfaces</w:t>
      </w:r>
      <w:bookmarkEnd w:id="20"/>
      <w:bookmarkEnd w:id="21"/>
    </w:p>
    <w:p w:rsidR="007A6A61" w:rsidRDefault="007A6A61" w:rsidP="007A6A61">
      <w:r>
        <w:t>After creating a new pay code, you now need to update your payroll interface mapping table. Even if this pay code will not send information to payroll, you still need to update the mapping table. This is accessed outside of Kronos.  Please note that your interface may look different than the ones represented in these examples.</w:t>
      </w:r>
    </w:p>
    <w:p w:rsidR="007A6A61" w:rsidRDefault="007A6A61" w:rsidP="007A6A61">
      <w:r>
        <w:t xml:space="preserve">To update the interface to include the new pay code, you will need to open the interface and access the mapping table. This will be under one of the menu options, such as Setup. </w:t>
      </w:r>
    </w:p>
    <w:p w:rsidR="007A6A61" w:rsidRPr="000F4DEB" w:rsidRDefault="007A6A61" w:rsidP="007A6A61">
      <w:r>
        <w:t xml:space="preserve">Newer interfaces, such as the one pictured here, will automatically pull in new pay code information once the pay code mapping table is open. The new pay code will appear in the list in alphabetical order. If the new pay code does not need to affect payroll, simply click </w:t>
      </w:r>
      <w:r>
        <w:rPr>
          <w:b/>
        </w:rPr>
        <w:t>Save and Close</w:t>
      </w:r>
      <w:r>
        <w:t xml:space="preserve">. If the new pay code will affect payroll, complete the table by providing the needed information. When finished, click </w:t>
      </w:r>
      <w:r>
        <w:rPr>
          <w:b/>
        </w:rPr>
        <w:t>Save and Close</w:t>
      </w:r>
      <w:r>
        <w:t>.</w:t>
      </w:r>
    </w:p>
    <w:p w:rsidR="007A6A61" w:rsidRDefault="007A6A61" w:rsidP="007A6A61">
      <w:r>
        <w:rPr>
          <w:noProof/>
        </w:rPr>
        <w:drawing>
          <wp:anchor distT="0" distB="0" distL="114300" distR="114300" simplePos="0" relativeHeight="251732992" behindDoc="0" locked="0" layoutInCell="1" allowOverlap="1" wp14:anchorId="5206795F" wp14:editId="5D6B0E0C">
            <wp:simplePos x="0" y="0"/>
            <wp:positionH relativeFrom="margin">
              <wp:align>center</wp:align>
            </wp:positionH>
            <wp:positionV relativeFrom="paragraph">
              <wp:posOffset>12065</wp:posOffset>
            </wp:positionV>
            <wp:extent cx="4771429" cy="402857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771429" cy="4028571"/>
                    </a:xfrm>
                    <a:prstGeom prst="rect">
                      <a:avLst/>
                    </a:prstGeom>
                  </pic:spPr>
                </pic:pic>
              </a:graphicData>
            </a:graphic>
          </wp:anchor>
        </w:drawing>
      </w:r>
    </w:p>
    <w:p w:rsidR="007A6A61" w:rsidRDefault="007A6A61" w:rsidP="007A6A61">
      <w:pPr>
        <w:rPr>
          <w:noProof/>
        </w:rPr>
      </w:pPr>
    </w:p>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p w:rsidR="007A6A61" w:rsidRDefault="007A6A61" w:rsidP="007A6A61">
      <w:r>
        <w:br/>
      </w:r>
      <w:r>
        <w:br/>
      </w:r>
    </w:p>
    <w:p w:rsidR="007A6A61" w:rsidRDefault="007A6A61" w:rsidP="007A6A61"/>
    <w:p w:rsidR="007A6A61" w:rsidRDefault="007A6A61" w:rsidP="007A6A61"/>
    <w:p w:rsidR="007A6A61" w:rsidRDefault="007A6A61" w:rsidP="007A6A61">
      <w:r>
        <w:lastRenderedPageBreak/>
        <w:t>Older interfaces may have a button at the top to manually update the interface and pull in the new pay code. The new pay code will appear at the bottom of the list. Again, after updating, if the pay code does not impact payroll, the interface can be closed. If the pay code will impact payroll, complete the</w:t>
      </w:r>
      <w:r w:rsidRPr="00406012">
        <w:t xml:space="preserve"> </w:t>
      </w:r>
      <w:r>
        <w:t>table by providing the needed information.</w:t>
      </w:r>
    </w:p>
    <w:p w:rsidR="007A6A61" w:rsidRDefault="007A6A61" w:rsidP="007A6A61">
      <w:r>
        <w:rPr>
          <w:noProof/>
        </w:rPr>
        <mc:AlternateContent>
          <mc:Choice Requires="wpg">
            <w:drawing>
              <wp:anchor distT="0" distB="0" distL="114300" distR="114300" simplePos="0" relativeHeight="251734016" behindDoc="0" locked="0" layoutInCell="1" allowOverlap="1" wp14:anchorId="6F06C8B5" wp14:editId="724ECC99">
                <wp:simplePos x="0" y="0"/>
                <wp:positionH relativeFrom="column">
                  <wp:posOffset>857250</wp:posOffset>
                </wp:positionH>
                <wp:positionV relativeFrom="paragraph">
                  <wp:posOffset>9525</wp:posOffset>
                </wp:positionV>
                <wp:extent cx="4695825" cy="3890645"/>
                <wp:effectExtent l="0" t="0" r="9525" b="0"/>
                <wp:wrapNone/>
                <wp:docPr id="15" name="Group 15"/>
                <wp:cNvGraphicFramePr/>
                <a:graphic xmlns:a="http://schemas.openxmlformats.org/drawingml/2006/main">
                  <a:graphicData uri="http://schemas.microsoft.com/office/word/2010/wordprocessingGroup">
                    <wpg:wgp>
                      <wpg:cNvGrpSpPr/>
                      <wpg:grpSpPr>
                        <a:xfrm>
                          <a:off x="0" y="0"/>
                          <a:ext cx="4695825" cy="3890645"/>
                          <a:chOff x="0" y="0"/>
                          <a:chExt cx="4695825" cy="3890645"/>
                        </a:xfrm>
                      </wpg:grpSpPr>
                      <pic:pic xmlns:pic="http://schemas.openxmlformats.org/drawingml/2006/picture">
                        <pic:nvPicPr>
                          <pic:cNvPr id="24" name="Picture 2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695825" cy="3890645"/>
                          </a:xfrm>
                          <a:prstGeom prst="rect">
                            <a:avLst/>
                          </a:prstGeom>
                        </pic:spPr>
                      </pic:pic>
                      <wps:wsp>
                        <wps:cNvPr id="60" name="Rectangle 60"/>
                        <wps:cNvSpPr/>
                        <wps:spPr>
                          <a:xfrm>
                            <a:off x="1962150" y="676275"/>
                            <a:ext cx="1200150" cy="34290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74C921" id="Group 15" o:spid="_x0000_s1026" style="position:absolute;margin-left:67.5pt;margin-top:.75pt;width:369.75pt;height:306.35pt;z-index:251734016" coordsize="46958,3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">
                <v:shape id="Picture 24" o:spid="_x0000_s1027" type="#_x0000_t75" style="position:absolute;width:46958;height:3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">
                  <v:imagedata r:id="rId66" o:title=""/>
                </v:shape>
                <v:rect id="Rectangle 60" o:spid="_x0000_s1028" style="position:absolute;left:19621;top:6762;width:1200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" filled="f" strokecolor="red" strokeweight="3pt">
                  <v:shadow on="t" color="black" opacity="26214f" origin="-.5,-.5" offset=".74836mm,.74836mm"/>
                </v:rect>
              </v:group>
            </w:pict>
          </mc:Fallback>
        </mc:AlternateContent>
      </w:r>
      <w:r>
        <w:br/>
      </w:r>
      <w:r>
        <w:br/>
      </w:r>
      <w:r>
        <w:br/>
      </w:r>
      <w:r>
        <w:br/>
      </w:r>
      <w:r>
        <w:br/>
      </w:r>
      <w:r>
        <w:br/>
      </w:r>
      <w:r>
        <w:br/>
      </w:r>
      <w:r>
        <w:br/>
      </w:r>
      <w:r>
        <w:br/>
      </w:r>
      <w:r>
        <w:br/>
      </w:r>
      <w:r>
        <w:br/>
      </w:r>
      <w:r>
        <w:br/>
      </w:r>
      <w:r>
        <w:br/>
      </w:r>
      <w:r>
        <w:br/>
      </w:r>
      <w:r>
        <w:br/>
      </w:r>
    </w:p>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Pr="007A6A61" w:rsidRDefault="007A6A61" w:rsidP="007A6A61"/>
    <w:p w:rsidR="007A6A61" w:rsidRDefault="007A6A61" w:rsidP="007A6A61"/>
    <w:p w:rsidR="007A6A61" w:rsidRDefault="007A6A61" w:rsidP="007A6A61">
      <w:pPr>
        <w:tabs>
          <w:tab w:val="left" w:pos="1073"/>
        </w:tabs>
      </w:pPr>
      <w:r>
        <w:tab/>
      </w:r>
    </w:p>
    <w:p w:rsidR="007A6A61" w:rsidRDefault="007A6A61" w:rsidP="007A6A61">
      <w:pPr>
        <w:tabs>
          <w:tab w:val="left" w:pos="1073"/>
        </w:tabs>
      </w:pPr>
    </w:p>
    <w:p w:rsidR="007A6A61" w:rsidRDefault="007A6A61" w:rsidP="007A6A61">
      <w:pPr>
        <w:tabs>
          <w:tab w:val="left" w:pos="1073"/>
        </w:tabs>
      </w:pPr>
    </w:p>
    <w:p w:rsidR="007A6A61" w:rsidRPr="00BE7D0F" w:rsidRDefault="007A6A61" w:rsidP="007A6A61">
      <w:pPr>
        <w:pStyle w:val="Heading2"/>
      </w:pPr>
      <w:bookmarkStart w:id="22" w:name="_Toc20921471"/>
      <w:r w:rsidRPr="00BE7D0F">
        <w:lastRenderedPageBreak/>
        <w:t>Adjusting the Pay Code Display Order</w:t>
      </w:r>
      <w:bookmarkEnd w:id="22"/>
    </w:p>
    <w:p w:rsidR="007A6A61" w:rsidRDefault="007A6A61" w:rsidP="007A6A61">
      <w:r>
        <w:t xml:space="preserve">After creating a new pay code, you may wish to update the pay code display order. This controls how pay codes appear in the dropdown in the Pay Code column of the timecard. </w:t>
      </w:r>
    </w:p>
    <w:p w:rsidR="007A6A61" w:rsidRPr="000F4DEB" w:rsidRDefault="007A6A61" w:rsidP="007A6A61">
      <w:r>
        <w:rPr>
          <w:noProof/>
        </w:rPr>
        <w:drawing>
          <wp:anchor distT="0" distB="0" distL="114300" distR="114300" simplePos="0" relativeHeight="251736064" behindDoc="0" locked="0" layoutInCell="1" allowOverlap="1" wp14:anchorId="6047EFFC" wp14:editId="42CE9387">
            <wp:simplePos x="0" y="0"/>
            <wp:positionH relativeFrom="margin">
              <wp:align>left</wp:align>
            </wp:positionH>
            <wp:positionV relativeFrom="paragraph">
              <wp:posOffset>7592</wp:posOffset>
            </wp:positionV>
            <wp:extent cx="3506525" cy="2320638"/>
            <wp:effectExtent l="0" t="0" r="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506525" cy="2320638"/>
                    </a:xfrm>
                    <a:prstGeom prst="rect">
                      <a:avLst/>
                    </a:prstGeom>
                  </pic:spPr>
                </pic:pic>
              </a:graphicData>
            </a:graphic>
            <wp14:sizeRelH relativeFrom="margin">
              <wp14:pctWidth>0</wp14:pctWidth>
            </wp14:sizeRelH>
            <wp14:sizeRelV relativeFrom="margin">
              <wp14:pctHeight>0</wp14:pctHeight>
            </wp14:sizeRelV>
          </wp:anchor>
        </w:drawing>
      </w:r>
    </w:p>
    <w:p w:rsidR="007A6A61" w:rsidRDefault="007A6A61" w:rsidP="007A6A61">
      <w:r>
        <w:br/>
      </w:r>
      <w:r>
        <w:br/>
      </w:r>
    </w:p>
    <w:p w:rsidR="007A6A61" w:rsidRDefault="007A6A61" w:rsidP="007A6A61"/>
    <w:p w:rsidR="007A6A61" w:rsidRPr="007149AC" w:rsidRDefault="007A6A61" w:rsidP="007A6A61"/>
    <w:p w:rsidR="007A6A61" w:rsidRPr="007149AC" w:rsidRDefault="007A6A61" w:rsidP="007A6A61"/>
    <w:p w:rsidR="007A6A61" w:rsidRDefault="007A6A61" w:rsidP="007A6A61">
      <w:pPr>
        <w:tabs>
          <w:tab w:val="left" w:pos="1073"/>
        </w:tabs>
      </w:pPr>
    </w:p>
    <w:p w:rsidR="007A6A61" w:rsidRDefault="007A6A61" w:rsidP="007A6A61">
      <w:r>
        <w:rPr>
          <w:noProof/>
        </w:rPr>
        <w:drawing>
          <wp:anchor distT="0" distB="0" distL="114300" distR="114300" simplePos="0" relativeHeight="251738112" behindDoc="0" locked="0" layoutInCell="1" allowOverlap="1" wp14:anchorId="0C762E1C" wp14:editId="2CD3938F">
            <wp:simplePos x="0" y="0"/>
            <wp:positionH relativeFrom="column">
              <wp:posOffset>3937959</wp:posOffset>
            </wp:positionH>
            <wp:positionV relativeFrom="paragraph">
              <wp:posOffset>101564</wp:posOffset>
            </wp:positionV>
            <wp:extent cx="2067339" cy="3661217"/>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67339" cy="3661217"/>
                    </a:xfrm>
                    <a:prstGeom prst="rect">
                      <a:avLst/>
                    </a:prstGeom>
                  </pic:spPr>
                </pic:pic>
              </a:graphicData>
            </a:graphic>
            <wp14:sizeRelH relativeFrom="margin">
              <wp14:pctWidth>0</wp14:pctWidth>
            </wp14:sizeRelH>
            <wp14:sizeRelV relativeFrom="margin">
              <wp14:pctHeight>0</wp14:pctHeight>
            </wp14:sizeRelV>
          </wp:anchor>
        </w:drawing>
      </w:r>
    </w:p>
    <w:p w:rsidR="007A6A61" w:rsidRDefault="007A6A61" w:rsidP="007A6A61"/>
    <w:p w:rsidR="007A6A61" w:rsidRDefault="007A6A61" w:rsidP="007A6A61">
      <w:pPr>
        <w:tabs>
          <w:tab w:val="left" w:pos="6211"/>
        </w:tabs>
        <w:jc w:val="left"/>
      </w:pPr>
      <w:r>
        <w:t>Navigate to Setup. Under Pay Policies and</w:t>
      </w:r>
      <w:r>
        <w:br/>
        <w:t>Pay Codes, select Display Order.</w:t>
      </w:r>
      <w:r w:rsidRPr="007149AC">
        <w:rPr>
          <w:noProof/>
        </w:rPr>
        <w:t xml:space="preserve"> </w:t>
      </w:r>
    </w:p>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r>
        <w:br/>
      </w:r>
      <w:r>
        <w:br/>
      </w:r>
      <w:r>
        <w:br/>
      </w:r>
      <w:r>
        <w:br/>
      </w:r>
      <w:r>
        <w:br/>
      </w:r>
      <w:r>
        <w:br/>
      </w:r>
      <w:r>
        <w:br/>
      </w:r>
      <w:r>
        <w:br/>
      </w:r>
    </w:p>
    <w:p w:rsidR="007A6A61" w:rsidRPr="007149AC" w:rsidRDefault="007A6A61" w:rsidP="007A6A61"/>
    <w:p w:rsidR="007A6A61" w:rsidRDefault="007A6A61" w:rsidP="007A6A61"/>
    <w:p w:rsidR="007A6A61" w:rsidRDefault="007A6A61" w:rsidP="007A6A61">
      <w:r>
        <w:rPr>
          <w:noProof/>
        </w:rPr>
        <w:lastRenderedPageBreak/>
        <w:drawing>
          <wp:anchor distT="0" distB="0" distL="114300" distR="114300" simplePos="0" relativeHeight="251739136" behindDoc="0" locked="0" layoutInCell="1" allowOverlap="1" wp14:anchorId="4BD08EF1" wp14:editId="1B08A405">
            <wp:simplePos x="0" y="0"/>
            <wp:positionH relativeFrom="margin">
              <wp:posOffset>3093058</wp:posOffset>
            </wp:positionH>
            <wp:positionV relativeFrom="paragraph">
              <wp:posOffset>263442</wp:posOffset>
            </wp:positionV>
            <wp:extent cx="2218414" cy="2136946"/>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218414" cy="2136946"/>
                    </a:xfrm>
                    <a:prstGeom prst="rect">
                      <a:avLst/>
                    </a:prstGeom>
                  </pic:spPr>
                </pic:pic>
              </a:graphicData>
            </a:graphic>
            <wp14:sizeRelH relativeFrom="margin">
              <wp14:pctWidth>0</wp14:pctWidth>
            </wp14:sizeRelH>
            <wp14:sizeRelV relativeFrom="margin">
              <wp14:pctHeight>0</wp14:pctHeight>
            </wp14:sizeRelV>
          </wp:anchor>
        </w:drawing>
      </w:r>
      <w:r>
        <w:t>Select the pay code you wish to move &amp; use the arrow keys to move it up or down in the list.</w:t>
      </w:r>
    </w:p>
    <w:p w:rsidR="007A6A61" w:rsidRDefault="007A6A61" w:rsidP="007A6A61">
      <w:r>
        <w:rPr>
          <w:noProof/>
        </w:rPr>
        <w:drawing>
          <wp:anchor distT="0" distB="0" distL="114300" distR="114300" simplePos="0" relativeHeight="251740160" behindDoc="0" locked="0" layoutInCell="1" allowOverlap="1" wp14:anchorId="35891FF2" wp14:editId="689B4F5E">
            <wp:simplePos x="0" y="0"/>
            <wp:positionH relativeFrom="column">
              <wp:posOffset>-1988</wp:posOffset>
            </wp:positionH>
            <wp:positionV relativeFrom="paragraph">
              <wp:posOffset>1491</wp:posOffset>
            </wp:positionV>
            <wp:extent cx="2234317" cy="2054331"/>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234317" cy="2054331"/>
                    </a:xfrm>
                    <a:prstGeom prst="rect">
                      <a:avLst/>
                    </a:prstGeom>
                  </pic:spPr>
                </pic:pic>
              </a:graphicData>
            </a:graphic>
          </wp:anchor>
        </w:drawing>
      </w:r>
    </w:p>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Pr="007149AC" w:rsidRDefault="007A6A61" w:rsidP="007A6A61"/>
    <w:p w:rsidR="007A6A61" w:rsidRDefault="007A6A61" w:rsidP="007A6A61"/>
    <w:p w:rsidR="007A6A61" w:rsidRDefault="007A6A61" w:rsidP="007A6A61">
      <w:r>
        <w:rPr>
          <w:noProof/>
        </w:rPr>
        <w:drawing>
          <wp:anchor distT="0" distB="0" distL="114300" distR="114300" simplePos="0" relativeHeight="251741184" behindDoc="0" locked="0" layoutInCell="1" allowOverlap="1" wp14:anchorId="2940BBCA" wp14:editId="33710AC7">
            <wp:simplePos x="0" y="0"/>
            <wp:positionH relativeFrom="margin">
              <wp:align>center</wp:align>
            </wp:positionH>
            <wp:positionV relativeFrom="paragraph">
              <wp:posOffset>484505</wp:posOffset>
            </wp:positionV>
            <wp:extent cx="4406850" cy="1940118"/>
            <wp:effectExtent l="0" t="0" r="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33357"/>
                    <a:stretch/>
                  </pic:blipFill>
                  <pic:spPr bwMode="auto">
                    <a:xfrm>
                      <a:off x="0" y="0"/>
                      <a:ext cx="4406850" cy="1940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Save when finished. </w:t>
      </w:r>
      <w:r w:rsidRPr="00E0300B">
        <w:rPr>
          <w:b/>
        </w:rPr>
        <w:t>Sign out and sign back in</w:t>
      </w:r>
      <w:r>
        <w:t xml:space="preserve"> </w:t>
      </w:r>
      <w:r w:rsidRPr="00E0300B">
        <w:rPr>
          <w:b/>
        </w:rPr>
        <w:t>for the change to take effect</w:t>
      </w:r>
      <w:r>
        <w:t>. Navigate back to an employee’s timecard to see the results of the change.</w:t>
      </w:r>
    </w:p>
    <w:p w:rsidR="007A6A61" w:rsidRPr="007149AC" w:rsidRDefault="007A6A61" w:rsidP="007A6A61"/>
    <w:p w:rsidR="007A6A61" w:rsidRPr="007A6A61" w:rsidRDefault="007A6A61" w:rsidP="007A6A61"/>
    <w:sectPr w:rsidR="007A6A61" w:rsidRPr="007A6A61" w:rsidSect="00ED26A8">
      <w:headerReference w:type="default" r:id="rId72"/>
      <w:footerReference w:type="default" r:id="rId73"/>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1B2" w:rsidRDefault="000671B2" w:rsidP="00BD2391">
      <w:r>
        <w:separator/>
      </w:r>
    </w:p>
    <w:p w:rsidR="000671B2" w:rsidRDefault="000671B2" w:rsidP="00BD2391"/>
  </w:endnote>
  <w:endnote w:type="continuationSeparator" w:id="0">
    <w:p w:rsidR="000671B2" w:rsidRDefault="000671B2" w:rsidP="00BD2391">
      <w:r>
        <w:continuationSeparator/>
      </w:r>
    </w:p>
    <w:p w:rsidR="000671B2" w:rsidRDefault="000671B2"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panose1 w:val="020F03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5FC" w:rsidRDefault="004851F7" w:rsidP="00ED26A8">
    <w:pPr>
      <w:pStyle w:val="Footer"/>
    </w:pPr>
    <w:r>
      <w:t xml:space="preserve">MM Hayes • 1-800-348-5545 • </w:t>
    </w:r>
    <w:r w:rsidRPr="004851F7">
      <w:t>helpdesk@mmhayes.com</w:t>
    </w:r>
    <w:r>
      <w:t xml:space="preserve"> • </w:t>
    </w:r>
    <w:r w:rsidR="001301F1">
      <w:fldChar w:fldCharType="begin"/>
    </w:r>
    <w:r w:rsidR="001301F1">
      <w:instrText xml:space="preserve"> PAGE   \* MERGEFORMAT </w:instrText>
    </w:r>
    <w:r w:rsidR="001301F1">
      <w:fldChar w:fldCharType="separate"/>
    </w:r>
    <w:r w:rsidR="00B35D91">
      <w:rPr>
        <w:noProof/>
      </w:rPr>
      <w:t>3</w:t>
    </w:r>
    <w:r w:rsidR="001301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1B2" w:rsidRDefault="000671B2" w:rsidP="00BD2391">
      <w:r>
        <w:separator/>
      </w:r>
    </w:p>
    <w:p w:rsidR="000671B2" w:rsidRDefault="000671B2" w:rsidP="00BD2391"/>
  </w:footnote>
  <w:footnote w:type="continuationSeparator" w:id="0">
    <w:p w:rsidR="000671B2" w:rsidRDefault="000671B2" w:rsidP="00BD2391">
      <w:r>
        <w:continuationSeparator/>
      </w:r>
    </w:p>
    <w:p w:rsidR="000671B2" w:rsidRDefault="000671B2"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5FC" w:rsidRPr="00ED26A8" w:rsidRDefault="00BD2391" w:rsidP="00ED26A8">
    <w:pPr>
      <w:pStyle w:val="HeaderBar"/>
    </w:pPr>
    <w:r w:rsidRPr="00ED26A8">
      <mc:AlternateContent>
        <mc:Choice Requires="wps">
          <w:drawing>
            <wp:anchor distT="0" distB="0" distL="114300" distR="114300" simplePos="0" relativeHeight="251657728" behindDoc="1" locked="0" layoutInCell="1" allowOverlap="1">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3703"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00688"/>
    <w:multiLevelType w:val="hybridMultilevel"/>
    <w:tmpl w:val="5FCA42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B960FA"/>
    <w:multiLevelType w:val="hybridMultilevel"/>
    <w:tmpl w:val="ECC625C4"/>
    <w:lvl w:ilvl="0" w:tplc="DA30E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F2980"/>
    <w:multiLevelType w:val="hybridMultilevel"/>
    <w:tmpl w:val="BE2E7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44CE1"/>
    <w:multiLevelType w:val="hybridMultilevel"/>
    <w:tmpl w:val="5FCA42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95748B"/>
    <w:multiLevelType w:val="hybridMultilevel"/>
    <w:tmpl w:val="0870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25ACE"/>
    <w:multiLevelType w:val="hybridMultilevel"/>
    <w:tmpl w:val="22AA2DAA"/>
    <w:lvl w:ilvl="0" w:tplc="DA30E69A">
      <w:start w:val="1"/>
      <w:numFmt w:val="decimal"/>
      <w:lvlText w:val="%1."/>
      <w:lvlJc w:val="left"/>
      <w:pPr>
        <w:ind w:left="720" w:hanging="360"/>
      </w:pPr>
      <w:rPr>
        <w:rFonts w:hint="default"/>
        <w:b w:val="0"/>
      </w:r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18"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708B4"/>
    <w:multiLevelType w:val="hybridMultilevel"/>
    <w:tmpl w:val="6D3AB476"/>
    <w:lvl w:ilvl="0" w:tplc="BB80C5BC">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479EE"/>
    <w:multiLevelType w:val="hybridMultilevel"/>
    <w:tmpl w:val="8834C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18"/>
  </w:num>
  <w:num w:numId="3">
    <w:abstractNumId w:val="5"/>
  </w:num>
  <w:num w:numId="4">
    <w:abstractNumId w:val="1"/>
  </w:num>
  <w:num w:numId="5">
    <w:abstractNumId w:val="22"/>
  </w:num>
  <w:num w:numId="6">
    <w:abstractNumId w:val="15"/>
  </w:num>
  <w:num w:numId="7">
    <w:abstractNumId w:val="9"/>
  </w:num>
  <w:num w:numId="8">
    <w:abstractNumId w:val="20"/>
  </w:num>
  <w:num w:numId="9">
    <w:abstractNumId w:val="7"/>
  </w:num>
  <w:num w:numId="10">
    <w:abstractNumId w:val="10"/>
  </w:num>
  <w:num w:numId="11">
    <w:abstractNumId w:val="2"/>
  </w:num>
  <w:num w:numId="12">
    <w:abstractNumId w:val="3"/>
  </w:num>
  <w:num w:numId="13">
    <w:abstractNumId w:val="6"/>
  </w:num>
  <w:num w:numId="14">
    <w:abstractNumId w:val="23"/>
  </w:num>
  <w:num w:numId="15">
    <w:abstractNumId w:val="25"/>
  </w:num>
  <w:num w:numId="16">
    <w:abstractNumId w:val="24"/>
  </w:num>
  <w:num w:numId="17">
    <w:abstractNumId w:val="24"/>
  </w:num>
  <w:num w:numId="18">
    <w:abstractNumId w:val="0"/>
  </w:num>
  <w:num w:numId="19">
    <w:abstractNumId w:val="4"/>
  </w:num>
  <w:num w:numId="20">
    <w:abstractNumId w:val="0"/>
  </w:num>
  <w:num w:numId="21">
    <w:abstractNumId w:val="4"/>
  </w:num>
  <w:num w:numId="22">
    <w:abstractNumId w:val="0"/>
  </w:num>
  <w:num w:numId="23">
    <w:abstractNumId w:val="4"/>
  </w:num>
  <w:num w:numId="24">
    <w:abstractNumId w:val="17"/>
  </w:num>
  <w:num w:numId="25">
    <w:abstractNumId w:val="21"/>
  </w:num>
  <w:num w:numId="26">
    <w:abstractNumId w:val="11"/>
  </w:num>
  <w:num w:numId="27">
    <w:abstractNumId w:val="19"/>
  </w:num>
  <w:num w:numId="28">
    <w:abstractNumId w:val="16"/>
  </w:num>
  <w:num w:numId="29">
    <w:abstractNumId w:val="8"/>
  </w:num>
  <w:num w:numId="30">
    <w:abstractNumId w:val="1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1B2"/>
    <w:rsid w:val="000111DD"/>
    <w:rsid w:val="00060242"/>
    <w:rsid w:val="000671B2"/>
    <w:rsid w:val="0009348C"/>
    <w:rsid w:val="000F6F32"/>
    <w:rsid w:val="001065E4"/>
    <w:rsid w:val="00111539"/>
    <w:rsid w:val="001177CC"/>
    <w:rsid w:val="0012523B"/>
    <w:rsid w:val="00126C8E"/>
    <w:rsid w:val="001301F1"/>
    <w:rsid w:val="00137122"/>
    <w:rsid w:val="0015708E"/>
    <w:rsid w:val="00182F52"/>
    <w:rsid w:val="001978B1"/>
    <w:rsid w:val="001A37FD"/>
    <w:rsid w:val="001A75E8"/>
    <w:rsid w:val="001B7725"/>
    <w:rsid w:val="001C53CA"/>
    <w:rsid w:val="001E6000"/>
    <w:rsid w:val="001F17EF"/>
    <w:rsid w:val="002006B3"/>
    <w:rsid w:val="0020764B"/>
    <w:rsid w:val="00231294"/>
    <w:rsid w:val="00242AC2"/>
    <w:rsid w:val="00295C05"/>
    <w:rsid w:val="002A09DB"/>
    <w:rsid w:val="002B3500"/>
    <w:rsid w:val="00304F60"/>
    <w:rsid w:val="00321D1B"/>
    <w:rsid w:val="00331507"/>
    <w:rsid w:val="00332577"/>
    <w:rsid w:val="00350CB2"/>
    <w:rsid w:val="003655FC"/>
    <w:rsid w:val="003A69A5"/>
    <w:rsid w:val="003B1EE8"/>
    <w:rsid w:val="003B6070"/>
    <w:rsid w:val="003D5FFA"/>
    <w:rsid w:val="00410D0F"/>
    <w:rsid w:val="004118D7"/>
    <w:rsid w:val="00427E66"/>
    <w:rsid w:val="00430748"/>
    <w:rsid w:val="00475E6D"/>
    <w:rsid w:val="004851F7"/>
    <w:rsid w:val="00494136"/>
    <w:rsid w:val="004B7707"/>
    <w:rsid w:val="004E5E81"/>
    <w:rsid w:val="004E64D1"/>
    <w:rsid w:val="0050285B"/>
    <w:rsid w:val="0052722A"/>
    <w:rsid w:val="0053035F"/>
    <w:rsid w:val="00533525"/>
    <w:rsid w:val="00537A7D"/>
    <w:rsid w:val="005465B5"/>
    <w:rsid w:val="00552121"/>
    <w:rsid w:val="00584E9D"/>
    <w:rsid w:val="00587CD5"/>
    <w:rsid w:val="005A3F1D"/>
    <w:rsid w:val="005B16C4"/>
    <w:rsid w:val="005B42B0"/>
    <w:rsid w:val="00606E66"/>
    <w:rsid w:val="006117B5"/>
    <w:rsid w:val="00665642"/>
    <w:rsid w:val="006A3194"/>
    <w:rsid w:val="006B4392"/>
    <w:rsid w:val="006C1D60"/>
    <w:rsid w:val="006C6D9A"/>
    <w:rsid w:val="006D5CB1"/>
    <w:rsid w:val="0071018D"/>
    <w:rsid w:val="0073414C"/>
    <w:rsid w:val="00767F83"/>
    <w:rsid w:val="007754E4"/>
    <w:rsid w:val="00777374"/>
    <w:rsid w:val="00783426"/>
    <w:rsid w:val="00792092"/>
    <w:rsid w:val="007A6A61"/>
    <w:rsid w:val="007F4F9B"/>
    <w:rsid w:val="00864AC1"/>
    <w:rsid w:val="00864EB9"/>
    <w:rsid w:val="00870624"/>
    <w:rsid w:val="0087391B"/>
    <w:rsid w:val="00891853"/>
    <w:rsid w:val="008A6AE3"/>
    <w:rsid w:val="008C5943"/>
    <w:rsid w:val="008D0A48"/>
    <w:rsid w:val="00920C6E"/>
    <w:rsid w:val="00950DC9"/>
    <w:rsid w:val="009548FF"/>
    <w:rsid w:val="0097308E"/>
    <w:rsid w:val="00993E98"/>
    <w:rsid w:val="009B709C"/>
    <w:rsid w:val="009D1718"/>
    <w:rsid w:val="009F18F7"/>
    <w:rsid w:val="00A23AD2"/>
    <w:rsid w:val="00A24041"/>
    <w:rsid w:val="00A2471F"/>
    <w:rsid w:val="00A44675"/>
    <w:rsid w:val="00A524D2"/>
    <w:rsid w:val="00A61344"/>
    <w:rsid w:val="00A6291C"/>
    <w:rsid w:val="00A72154"/>
    <w:rsid w:val="00A72B52"/>
    <w:rsid w:val="00AB69D9"/>
    <w:rsid w:val="00AF6398"/>
    <w:rsid w:val="00AF7AE2"/>
    <w:rsid w:val="00B33602"/>
    <w:rsid w:val="00B35D91"/>
    <w:rsid w:val="00B430BF"/>
    <w:rsid w:val="00B73504"/>
    <w:rsid w:val="00B831D5"/>
    <w:rsid w:val="00B92B9D"/>
    <w:rsid w:val="00BA1F33"/>
    <w:rsid w:val="00BB2BBC"/>
    <w:rsid w:val="00BD2391"/>
    <w:rsid w:val="00BE12EB"/>
    <w:rsid w:val="00C13C14"/>
    <w:rsid w:val="00C226AF"/>
    <w:rsid w:val="00C34BDF"/>
    <w:rsid w:val="00C44571"/>
    <w:rsid w:val="00C5119D"/>
    <w:rsid w:val="00C6224F"/>
    <w:rsid w:val="00CA0B58"/>
    <w:rsid w:val="00CA1497"/>
    <w:rsid w:val="00CB2772"/>
    <w:rsid w:val="00CB3F71"/>
    <w:rsid w:val="00CC034B"/>
    <w:rsid w:val="00CD3130"/>
    <w:rsid w:val="00CE0DD6"/>
    <w:rsid w:val="00D01A1E"/>
    <w:rsid w:val="00D03BDE"/>
    <w:rsid w:val="00D068DC"/>
    <w:rsid w:val="00D15CF2"/>
    <w:rsid w:val="00D44946"/>
    <w:rsid w:val="00D56E3B"/>
    <w:rsid w:val="00D63867"/>
    <w:rsid w:val="00D64FF3"/>
    <w:rsid w:val="00D65E6C"/>
    <w:rsid w:val="00D6696B"/>
    <w:rsid w:val="00D751AA"/>
    <w:rsid w:val="00D919C3"/>
    <w:rsid w:val="00E66DE1"/>
    <w:rsid w:val="00E82BF5"/>
    <w:rsid w:val="00E83F68"/>
    <w:rsid w:val="00E90012"/>
    <w:rsid w:val="00E9711D"/>
    <w:rsid w:val="00EC28A9"/>
    <w:rsid w:val="00EC2CCA"/>
    <w:rsid w:val="00ED26A8"/>
    <w:rsid w:val="00F2582C"/>
    <w:rsid w:val="00F43E3E"/>
    <w:rsid w:val="00FA671B"/>
    <w:rsid w:val="00FD326C"/>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6C5C449-0A10-4769-AECD-E80477C3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4851F7"/>
    <w:pPr>
      <w:keepNext/>
      <w:keepLines/>
      <w:spacing w:before="360"/>
      <w:jc w:val="left"/>
      <w:outlineLvl w:val="1"/>
    </w:pPr>
    <w:rPr>
      <w:rFonts w:eastAsiaTheme="majorEastAsia"/>
      <w:bCs/>
      <w:color w:val="2172A1"/>
      <w:sz w:val="32"/>
      <w:szCs w:val="26"/>
    </w:rPr>
  </w:style>
  <w:style w:type="paragraph" w:styleId="Heading3">
    <w:name w:val="heading 3"/>
    <w:basedOn w:val="Normal"/>
    <w:next w:val="Normal"/>
    <w:link w:val="Heading3Char"/>
    <w:uiPriority w:val="3"/>
    <w:qFormat/>
    <w:rsid w:val="00F2582C"/>
    <w:pPr>
      <w:keepNext/>
      <w:keepLines/>
      <w:spacing w:before="240"/>
      <w:jc w:val="left"/>
      <w:outlineLvl w:val="2"/>
    </w:pPr>
    <w:rPr>
      <w:rFonts w:eastAsiaTheme="majorEastAsia"/>
      <w:bCs/>
      <w:color w:val="DE482E"/>
      <w:sz w:val="24"/>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2"/>
    <w:rsid w:val="004851F7"/>
    <w:rPr>
      <w:rFonts w:ascii="Arial" w:eastAsiaTheme="majorEastAsia" w:hAnsi="Arial" w:cs="Arial"/>
      <w:bCs/>
      <w:color w:val="2172A1"/>
      <w:sz w:val="32"/>
      <w:szCs w:val="26"/>
    </w:rPr>
  </w:style>
  <w:style w:type="character" w:customStyle="1" w:styleId="Heading3Char">
    <w:name w:val="Heading 3 Char"/>
    <w:basedOn w:val="DefaultParagraphFont"/>
    <w:link w:val="Heading3"/>
    <w:uiPriority w:val="3"/>
    <w:rsid w:val="00F2582C"/>
    <w:rPr>
      <w:rFonts w:ascii="Arial" w:eastAsiaTheme="majorEastAsia" w:hAnsi="Arial" w:cs="Arial"/>
      <w:bCs/>
      <w:color w:val="DE482E"/>
      <w:sz w:val="24"/>
      <w:szCs w:val="32"/>
    </w:rPr>
  </w:style>
  <w:style w:type="character" w:customStyle="1" w:styleId="Heading4Char">
    <w:name w:val="Heading 4 Char"/>
    <w:basedOn w:val="DefaultParagraphFont"/>
    <w:link w:val="Heading4"/>
    <w:uiPriority w:val="4"/>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4"/>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8"/>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character" w:styleId="UnresolvedMention">
    <w:name w:val="Unresolved Mention"/>
    <w:basedOn w:val="DefaultParagraphFont"/>
    <w:uiPriority w:val="99"/>
    <w:semiHidden/>
    <w:unhideWhenUsed/>
    <w:rsid w:val="00485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438E3-6A6C-4DDC-9F85-62BB0007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Template>
  <TotalTime>141</TotalTime>
  <Pages>26</Pages>
  <Words>2514</Words>
  <Characters>14335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40</cp:revision>
  <dcterms:created xsi:type="dcterms:W3CDTF">2019-10-02T15:08:00Z</dcterms:created>
  <dcterms:modified xsi:type="dcterms:W3CDTF">2019-10-03T18:32:00Z</dcterms:modified>
</cp:coreProperties>
</file>